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F10F" w14:textId="77777777" w:rsidR="008B22FC" w:rsidRPr="0018099B" w:rsidRDefault="0018099B" w:rsidP="001E6A0B">
      <w:pPr>
        <w:pStyle w:val="Heading1"/>
        <w:jc w:val="center"/>
        <w:rPr>
          <w:b/>
          <w:bCs/>
          <w:lang w:val="en-GB"/>
        </w:rPr>
      </w:pPr>
      <w:bookmarkStart w:id="0" w:name="usc-registration-form"/>
      <w:r w:rsidRPr="0018099B">
        <w:rPr>
          <w:b/>
          <w:bCs/>
          <w:lang w:val="en-GB"/>
        </w:rPr>
        <w:t>USC Registration Form</w:t>
      </w:r>
    </w:p>
    <w:p w14:paraId="522284B8" w14:textId="77777777" w:rsidR="008B22FC" w:rsidRPr="0018099B" w:rsidRDefault="0018099B">
      <w:pPr>
        <w:pStyle w:val="FirstParagraph"/>
        <w:rPr>
          <w:lang w:val="en-GB"/>
        </w:rPr>
      </w:pPr>
      <w:r w:rsidRPr="0018099B">
        <w:rPr>
          <w:b/>
          <w:bCs/>
          <w:lang w:val="en-GB"/>
        </w:rPr>
        <w:t>For children and young people taking part in USC activities, football sessions, mentoring, workshops, trips or community programmes</w:t>
      </w:r>
    </w:p>
    <w:p w14:paraId="114A707F" w14:textId="77777777" w:rsidR="008B22FC" w:rsidRPr="0018099B" w:rsidRDefault="0018099B">
      <w:pPr>
        <w:pStyle w:val="BodyText"/>
        <w:rPr>
          <w:lang w:val="en-GB"/>
        </w:rPr>
      </w:pPr>
      <w:r w:rsidRPr="0018099B">
        <w:rPr>
          <w:lang w:val="en-GB"/>
        </w:rPr>
        <w:t>Please complete this form as fully as possible. The information provided will help USC keep children and young people safe, supported and appropriately registered for activities.</w:t>
      </w:r>
    </w:p>
    <w:p w14:paraId="6FCA6FF5" w14:textId="77777777" w:rsidR="008B22FC" w:rsidRPr="0018099B" w:rsidRDefault="0018099B">
      <w:pPr>
        <w:pStyle w:val="BodyText"/>
        <w:rPr>
          <w:lang w:val="en-GB"/>
        </w:rPr>
      </w:pPr>
      <w:r w:rsidRPr="0018099B">
        <w:rPr>
          <w:lang w:val="en-GB"/>
        </w:rPr>
        <w:t>All personal information will be handled confidentially and in line with USC’s Data Protection/GDPR Policy.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5"/>
        <w:gridCol w:w="6305"/>
      </w:tblGrid>
      <w:tr w:rsidR="006A5608" w:rsidRPr="0018099B" w14:paraId="1A3C5D0E" w14:textId="77777777" w:rsidTr="0018099B">
        <w:trPr>
          <w:trHeight w:val="227"/>
        </w:trPr>
        <w:tc>
          <w:tcPr>
            <w:tcW w:w="9576" w:type="dxa"/>
            <w:gridSpan w:val="2"/>
            <w:shd w:val="clear" w:color="auto" w:fill="B3E5A1" w:themeFill="accent6" w:themeFillTint="66"/>
            <w:vAlign w:val="center"/>
          </w:tcPr>
          <w:p w14:paraId="08B4C6D4" w14:textId="33E8409A" w:rsidR="006A5608" w:rsidRPr="0018099B" w:rsidRDefault="006A5608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1. Participant Details</w:t>
            </w:r>
          </w:p>
        </w:tc>
      </w:tr>
      <w:tr w:rsidR="006A5608" w:rsidRPr="0018099B" w14:paraId="4BB83283" w14:textId="77777777" w:rsidTr="006A5608">
        <w:trPr>
          <w:trHeight w:val="624"/>
        </w:trPr>
        <w:tc>
          <w:tcPr>
            <w:tcW w:w="3085" w:type="dxa"/>
          </w:tcPr>
          <w:p w14:paraId="18CA91BE" w14:textId="356D8643" w:rsidR="006A5608" w:rsidRPr="0018099B" w:rsidRDefault="006A5608">
            <w:pPr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Full name of child/young person:</w:t>
            </w:r>
          </w:p>
        </w:tc>
        <w:tc>
          <w:tcPr>
            <w:tcW w:w="6491" w:type="dxa"/>
          </w:tcPr>
          <w:p w14:paraId="2E45ED95" w14:textId="77777777" w:rsidR="006A5608" w:rsidRPr="0018099B" w:rsidRDefault="006A5608">
            <w:pPr>
              <w:rPr>
                <w:lang w:val="en-GB"/>
              </w:rPr>
            </w:pPr>
          </w:p>
        </w:tc>
      </w:tr>
      <w:tr w:rsidR="006A5608" w:rsidRPr="0018099B" w14:paraId="623ED716" w14:textId="77777777" w:rsidTr="006A5608">
        <w:trPr>
          <w:trHeight w:val="624"/>
        </w:trPr>
        <w:tc>
          <w:tcPr>
            <w:tcW w:w="3085" w:type="dxa"/>
          </w:tcPr>
          <w:p w14:paraId="7476AD12" w14:textId="6EE6E6AE" w:rsidR="006A5608" w:rsidRPr="0018099B" w:rsidRDefault="006A5608">
            <w:pPr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Preferred name, if different:</w:t>
            </w:r>
          </w:p>
        </w:tc>
        <w:tc>
          <w:tcPr>
            <w:tcW w:w="6491" w:type="dxa"/>
          </w:tcPr>
          <w:p w14:paraId="07DA7172" w14:textId="77777777" w:rsidR="006A5608" w:rsidRPr="0018099B" w:rsidRDefault="006A5608">
            <w:pPr>
              <w:rPr>
                <w:lang w:val="en-GB"/>
              </w:rPr>
            </w:pPr>
          </w:p>
        </w:tc>
      </w:tr>
      <w:tr w:rsidR="006A5608" w:rsidRPr="0018099B" w14:paraId="08328C4D" w14:textId="77777777" w:rsidTr="006A5608">
        <w:trPr>
          <w:trHeight w:val="624"/>
        </w:trPr>
        <w:tc>
          <w:tcPr>
            <w:tcW w:w="3085" w:type="dxa"/>
          </w:tcPr>
          <w:p w14:paraId="1FCE5B6F" w14:textId="1E80525A" w:rsidR="006A5608" w:rsidRPr="0018099B" w:rsidRDefault="006A5608">
            <w:pPr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Date of birth:</w:t>
            </w:r>
          </w:p>
        </w:tc>
        <w:tc>
          <w:tcPr>
            <w:tcW w:w="6491" w:type="dxa"/>
          </w:tcPr>
          <w:p w14:paraId="4A966F24" w14:textId="77777777" w:rsidR="006A5608" w:rsidRPr="0018099B" w:rsidRDefault="006A5608">
            <w:pPr>
              <w:rPr>
                <w:lang w:val="en-GB"/>
              </w:rPr>
            </w:pPr>
          </w:p>
        </w:tc>
      </w:tr>
      <w:tr w:rsidR="006A5608" w:rsidRPr="0018099B" w14:paraId="527F2DFB" w14:textId="77777777" w:rsidTr="006A5608">
        <w:trPr>
          <w:trHeight w:val="624"/>
        </w:trPr>
        <w:tc>
          <w:tcPr>
            <w:tcW w:w="3085" w:type="dxa"/>
          </w:tcPr>
          <w:p w14:paraId="163D1FBF" w14:textId="3AAB18E4" w:rsidR="006A5608" w:rsidRPr="0018099B" w:rsidRDefault="006A5608">
            <w:pPr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Age:</w:t>
            </w:r>
          </w:p>
        </w:tc>
        <w:tc>
          <w:tcPr>
            <w:tcW w:w="6491" w:type="dxa"/>
          </w:tcPr>
          <w:p w14:paraId="41F79796" w14:textId="77777777" w:rsidR="006A5608" w:rsidRPr="0018099B" w:rsidRDefault="006A5608">
            <w:pPr>
              <w:rPr>
                <w:lang w:val="en-GB"/>
              </w:rPr>
            </w:pPr>
          </w:p>
        </w:tc>
      </w:tr>
      <w:tr w:rsidR="006A5608" w:rsidRPr="0018099B" w14:paraId="1354ECB0" w14:textId="77777777" w:rsidTr="006A5608">
        <w:trPr>
          <w:trHeight w:val="624"/>
        </w:trPr>
        <w:tc>
          <w:tcPr>
            <w:tcW w:w="3085" w:type="dxa"/>
          </w:tcPr>
          <w:p w14:paraId="7413E3E0" w14:textId="62D6BA17" w:rsidR="006A5608" w:rsidRPr="0018099B" w:rsidRDefault="006A5608" w:rsidP="006A5608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Gender:</w:t>
            </w:r>
            <w:r w:rsidRPr="0018099B">
              <w:rPr>
                <w:lang w:val="en-GB"/>
              </w:rPr>
              <w:br/>
              <w:t>☐ Male</w:t>
            </w:r>
            <w:r w:rsidRPr="0018099B">
              <w:rPr>
                <w:lang w:val="en-GB"/>
              </w:rPr>
              <w:br/>
              <w:t>☐ Female</w:t>
            </w:r>
            <w:r w:rsidRPr="0018099B">
              <w:rPr>
                <w:lang w:val="en-GB"/>
              </w:rPr>
              <w:br/>
              <w:t xml:space="preserve">☐ </w:t>
            </w:r>
            <w:proofErr w:type="gramStart"/>
            <w:r w:rsidRPr="0018099B">
              <w:rPr>
                <w:lang w:val="en-GB"/>
              </w:rPr>
              <w:t>Non-binary</w:t>
            </w:r>
            <w:proofErr w:type="gramEnd"/>
            <w:r w:rsidRPr="0018099B">
              <w:rPr>
                <w:lang w:val="en-GB"/>
              </w:rPr>
              <w:br/>
              <w:t>☐ Prefer not to say</w:t>
            </w:r>
          </w:p>
        </w:tc>
        <w:tc>
          <w:tcPr>
            <w:tcW w:w="6491" w:type="dxa"/>
          </w:tcPr>
          <w:p w14:paraId="3A1A0595" w14:textId="13F6395D" w:rsidR="006A5608" w:rsidRPr="0018099B" w:rsidRDefault="006A5608">
            <w:pPr>
              <w:rPr>
                <w:lang w:val="en-GB"/>
              </w:rPr>
            </w:pPr>
            <w:r w:rsidRPr="0018099B">
              <w:rPr>
                <w:lang w:val="en-GB"/>
              </w:rPr>
              <w:t>☐ Other:</w:t>
            </w:r>
          </w:p>
        </w:tc>
      </w:tr>
      <w:tr w:rsidR="006A5608" w:rsidRPr="0018099B" w14:paraId="3FB384F8" w14:textId="77777777" w:rsidTr="006A5608">
        <w:trPr>
          <w:trHeight w:val="624"/>
        </w:trPr>
        <w:tc>
          <w:tcPr>
            <w:tcW w:w="3085" w:type="dxa"/>
          </w:tcPr>
          <w:p w14:paraId="3C08E152" w14:textId="720DCAE0" w:rsidR="006A5608" w:rsidRPr="0018099B" w:rsidRDefault="006A5608">
            <w:pPr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Home address:</w:t>
            </w:r>
          </w:p>
        </w:tc>
        <w:tc>
          <w:tcPr>
            <w:tcW w:w="6491" w:type="dxa"/>
          </w:tcPr>
          <w:p w14:paraId="36B7A1EC" w14:textId="77777777" w:rsidR="006A5608" w:rsidRPr="0018099B" w:rsidRDefault="006A5608">
            <w:pPr>
              <w:rPr>
                <w:lang w:val="en-GB"/>
              </w:rPr>
            </w:pPr>
          </w:p>
          <w:p w14:paraId="4ADE1CF2" w14:textId="77777777" w:rsidR="006A5608" w:rsidRPr="0018099B" w:rsidRDefault="006A5608">
            <w:pPr>
              <w:rPr>
                <w:lang w:val="en-GB"/>
              </w:rPr>
            </w:pPr>
          </w:p>
          <w:p w14:paraId="6CAFEAAC" w14:textId="77777777" w:rsidR="006A5608" w:rsidRPr="0018099B" w:rsidRDefault="006A5608">
            <w:pPr>
              <w:rPr>
                <w:lang w:val="en-GB"/>
              </w:rPr>
            </w:pPr>
          </w:p>
          <w:p w14:paraId="02DE5801" w14:textId="77777777" w:rsidR="006A5608" w:rsidRPr="0018099B" w:rsidRDefault="006A5608">
            <w:pPr>
              <w:rPr>
                <w:lang w:val="en-GB"/>
              </w:rPr>
            </w:pPr>
          </w:p>
          <w:p w14:paraId="3BB8E845" w14:textId="77777777" w:rsidR="006A5608" w:rsidRPr="0018099B" w:rsidRDefault="006A5608">
            <w:pPr>
              <w:rPr>
                <w:lang w:val="en-GB"/>
              </w:rPr>
            </w:pPr>
          </w:p>
        </w:tc>
      </w:tr>
      <w:tr w:rsidR="006A5608" w:rsidRPr="0018099B" w14:paraId="655A48C6" w14:textId="77777777" w:rsidTr="006A5608">
        <w:trPr>
          <w:trHeight w:val="624"/>
        </w:trPr>
        <w:tc>
          <w:tcPr>
            <w:tcW w:w="3085" w:type="dxa"/>
          </w:tcPr>
          <w:p w14:paraId="6500F921" w14:textId="575F47FA" w:rsidR="006A5608" w:rsidRPr="0018099B" w:rsidRDefault="006A5608">
            <w:pPr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Postcode:</w:t>
            </w:r>
          </w:p>
        </w:tc>
        <w:tc>
          <w:tcPr>
            <w:tcW w:w="6491" w:type="dxa"/>
          </w:tcPr>
          <w:p w14:paraId="71625B6D" w14:textId="77777777" w:rsidR="006A5608" w:rsidRPr="0018099B" w:rsidRDefault="006A5608">
            <w:pPr>
              <w:rPr>
                <w:lang w:val="en-GB"/>
              </w:rPr>
            </w:pPr>
          </w:p>
        </w:tc>
      </w:tr>
      <w:tr w:rsidR="006A5608" w:rsidRPr="0018099B" w14:paraId="5E473E22" w14:textId="77777777" w:rsidTr="006A5608">
        <w:trPr>
          <w:trHeight w:val="624"/>
        </w:trPr>
        <w:tc>
          <w:tcPr>
            <w:tcW w:w="3085" w:type="dxa"/>
          </w:tcPr>
          <w:p w14:paraId="10601D47" w14:textId="35E82A12" w:rsidR="006A5608" w:rsidRPr="0018099B" w:rsidRDefault="006A5608">
            <w:pPr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School/college attended:</w:t>
            </w:r>
          </w:p>
        </w:tc>
        <w:tc>
          <w:tcPr>
            <w:tcW w:w="6491" w:type="dxa"/>
          </w:tcPr>
          <w:p w14:paraId="67EF0763" w14:textId="77777777" w:rsidR="006A5608" w:rsidRPr="0018099B" w:rsidRDefault="006A5608">
            <w:pPr>
              <w:rPr>
                <w:lang w:val="en-GB"/>
              </w:rPr>
            </w:pPr>
          </w:p>
          <w:p w14:paraId="60AC0D39" w14:textId="77777777" w:rsidR="006A5608" w:rsidRPr="0018099B" w:rsidRDefault="006A5608">
            <w:pPr>
              <w:rPr>
                <w:lang w:val="en-GB"/>
              </w:rPr>
            </w:pPr>
          </w:p>
          <w:p w14:paraId="524FE669" w14:textId="77777777" w:rsidR="006A5608" w:rsidRPr="0018099B" w:rsidRDefault="006A5608">
            <w:pPr>
              <w:rPr>
                <w:lang w:val="en-GB"/>
              </w:rPr>
            </w:pPr>
          </w:p>
        </w:tc>
      </w:tr>
      <w:tr w:rsidR="006A5608" w:rsidRPr="0018099B" w14:paraId="08596B86" w14:textId="77777777" w:rsidTr="006A5608">
        <w:trPr>
          <w:trHeight w:val="624"/>
        </w:trPr>
        <w:tc>
          <w:tcPr>
            <w:tcW w:w="3085" w:type="dxa"/>
          </w:tcPr>
          <w:p w14:paraId="396B264A" w14:textId="224B21D2" w:rsidR="006A5608" w:rsidRPr="0018099B" w:rsidRDefault="006A5608">
            <w:pPr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Year group:</w:t>
            </w:r>
          </w:p>
        </w:tc>
        <w:tc>
          <w:tcPr>
            <w:tcW w:w="6491" w:type="dxa"/>
          </w:tcPr>
          <w:p w14:paraId="5EA8AF49" w14:textId="77777777" w:rsidR="006A5608" w:rsidRPr="0018099B" w:rsidRDefault="006A5608">
            <w:pPr>
              <w:rPr>
                <w:lang w:val="en-GB"/>
              </w:rPr>
            </w:pPr>
          </w:p>
        </w:tc>
      </w:tr>
    </w:tbl>
    <w:p w14:paraId="259F7736" w14:textId="77470CA3" w:rsidR="008B22FC" w:rsidRPr="0018099B" w:rsidRDefault="008B22FC" w:rsidP="006A5608">
      <w:pPr>
        <w:pStyle w:val="BodyText"/>
        <w:rPr>
          <w:lang w:val="en-GB"/>
        </w:rPr>
      </w:pPr>
      <w:bookmarkStart w:id="1" w:name="participant-details"/>
    </w:p>
    <w:p w14:paraId="2D75E649" w14:textId="6898FB1E" w:rsidR="008B22FC" w:rsidRPr="0018099B" w:rsidRDefault="008B22FC">
      <w:pPr>
        <w:pStyle w:val="BodyText"/>
        <w:rPr>
          <w:lang w:val="en-GB"/>
        </w:rPr>
      </w:pPr>
      <w:bookmarkStart w:id="2" w:name="activityprogramme-registration"/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D0B5C" w:rsidRPr="0018099B" w14:paraId="24398768" w14:textId="77777777" w:rsidTr="001E6A0B">
        <w:tc>
          <w:tcPr>
            <w:tcW w:w="9350" w:type="dxa"/>
            <w:gridSpan w:val="2"/>
            <w:shd w:val="clear" w:color="auto" w:fill="B3E5A1" w:themeFill="accent6" w:themeFillTint="66"/>
          </w:tcPr>
          <w:p w14:paraId="6D31A2A5" w14:textId="0ECBA2CC" w:rsidR="00DD0B5C" w:rsidRPr="0018099B" w:rsidRDefault="00DD0B5C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lastRenderedPageBreak/>
              <w:t>2. Activity/Programme Registration</w:t>
            </w:r>
          </w:p>
        </w:tc>
      </w:tr>
      <w:tr w:rsidR="00DD0B5C" w:rsidRPr="0018099B" w14:paraId="1B222FBF" w14:textId="77777777" w:rsidTr="00DD0B5C">
        <w:tc>
          <w:tcPr>
            <w:tcW w:w="4675" w:type="dxa"/>
          </w:tcPr>
          <w:p w14:paraId="6397F129" w14:textId="77777777" w:rsidR="00DD0B5C" w:rsidRPr="0018099B" w:rsidRDefault="00DD0B5C" w:rsidP="00DD0B5C">
            <w:pPr>
              <w:pStyle w:val="FirstParagraph"/>
              <w:rPr>
                <w:lang w:val="en-GB"/>
              </w:rPr>
            </w:pPr>
            <w:r w:rsidRPr="0018099B">
              <w:rPr>
                <w:lang w:val="en-GB"/>
              </w:rPr>
              <w:t>Please tick the activity or programme you are registering for:</w:t>
            </w:r>
          </w:p>
          <w:p w14:paraId="4E0C772C" w14:textId="3DDAEC80" w:rsidR="00DD0B5C" w:rsidRPr="0018099B" w:rsidRDefault="00DD0B5C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☐ Football sessions</w:t>
            </w:r>
            <w:r w:rsidRPr="0018099B">
              <w:rPr>
                <w:lang w:val="en-GB"/>
              </w:rPr>
              <w:br/>
              <w:t>☐ Youth development/mentoring</w:t>
            </w:r>
            <w:r w:rsidRPr="0018099B">
              <w:rPr>
                <w:lang w:val="en-GB"/>
              </w:rPr>
              <w:br/>
              <w:t>☐ Holiday programme</w:t>
            </w:r>
            <w:r w:rsidRPr="0018099B">
              <w:rPr>
                <w:lang w:val="en-GB"/>
              </w:rPr>
              <w:br/>
              <w:t>☐ Workshop or training session</w:t>
            </w:r>
            <w:r w:rsidRPr="0018099B">
              <w:rPr>
                <w:lang w:val="en-GB"/>
              </w:rPr>
              <w:br/>
              <w:t>☐ Community activity/event</w:t>
            </w:r>
            <w:r w:rsidRPr="0018099B">
              <w:rPr>
                <w:lang w:val="en-GB"/>
              </w:rPr>
              <w:br/>
              <w:t>☐ Trip or off-site activity</w:t>
            </w:r>
          </w:p>
        </w:tc>
        <w:tc>
          <w:tcPr>
            <w:tcW w:w="4675" w:type="dxa"/>
          </w:tcPr>
          <w:p w14:paraId="4F44BD62" w14:textId="72A2D816" w:rsidR="00DD0B5C" w:rsidRPr="0018099B" w:rsidRDefault="00DD0B5C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 xml:space="preserve">☐ Other: </w:t>
            </w:r>
          </w:p>
        </w:tc>
      </w:tr>
      <w:tr w:rsidR="00DD0B5C" w:rsidRPr="0018099B" w14:paraId="7DA83881" w14:textId="77777777" w:rsidTr="00DD0B5C">
        <w:tc>
          <w:tcPr>
            <w:tcW w:w="4675" w:type="dxa"/>
          </w:tcPr>
          <w:p w14:paraId="098E6F62" w14:textId="21008088" w:rsidR="00DD0B5C" w:rsidRPr="0018099B" w:rsidRDefault="00DD0B5C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Please state any specific session, team, age group or programme name, if known:</w:t>
            </w:r>
          </w:p>
        </w:tc>
        <w:tc>
          <w:tcPr>
            <w:tcW w:w="4675" w:type="dxa"/>
          </w:tcPr>
          <w:p w14:paraId="3853B089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0CF29F98" w14:textId="77777777" w:rsidTr="00DD0B5C">
        <w:tc>
          <w:tcPr>
            <w:tcW w:w="4675" w:type="dxa"/>
          </w:tcPr>
          <w:p w14:paraId="398CAAAB" w14:textId="7522E2EF" w:rsidR="00DD0B5C" w:rsidRPr="0018099B" w:rsidRDefault="00DD0B5C" w:rsidP="00DD0B5C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Has the participant attended USC or New Generation London F.C. activities before?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  <w:r w:rsidRPr="0018099B">
              <w:rPr>
                <w:lang w:val="en-GB"/>
              </w:rPr>
              <w:br/>
              <w:t>☐ Not sure</w:t>
            </w:r>
          </w:p>
        </w:tc>
        <w:tc>
          <w:tcPr>
            <w:tcW w:w="4675" w:type="dxa"/>
          </w:tcPr>
          <w:p w14:paraId="647C3B0F" w14:textId="5668D54C" w:rsidR="00DD0B5C" w:rsidRPr="0018099B" w:rsidRDefault="00DD0B5C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If yes, please provide brief details:</w:t>
            </w:r>
            <w:r w:rsidRPr="0018099B">
              <w:rPr>
                <w:lang w:val="en-GB"/>
              </w:rPr>
              <w:br/>
            </w:r>
          </w:p>
        </w:tc>
      </w:tr>
    </w:tbl>
    <w:p w14:paraId="685A2193" w14:textId="4D5D4D31" w:rsidR="008B22FC" w:rsidRPr="0018099B" w:rsidRDefault="008B22FC" w:rsidP="00DD0B5C">
      <w:pPr>
        <w:rPr>
          <w:lang w:val="en-GB"/>
        </w:rPr>
      </w:pPr>
      <w:bookmarkStart w:id="3" w:name="parentcarer-details"/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D0B5C" w:rsidRPr="0018099B" w14:paraId="0EE70770" w14:textId="77777777" w:rsidTr="001E6A0B">
        <w:tc>
          <w:tcPr>
            <w:tcW w:w="9350" w:type="dxa"/>
            <w:gridSpan w:val="2"/>
            <w:shd w:val="clear" w:color="auto" w:fill="B3E5A1" w:themeFill="accent6" w:themeFillTint="66"/>
          </w:tcPr>
          <w:p w14:paraId="217E8CAA" w14:textId="5CDB6ECC" w:rsidR="00DD0B5C" w:rsidRPr="0018099B" w:rsidRDefault="00DD0B5C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3. Parent/Carer Details</w:t>
            </w:r>
          </w:p>
        </w:tc>
      </w:tr>
      <w:tr w:rsidR="00DD0B5C" w:rsidRPr="0018099B" w14:paraId="3D33C4E8" w14:textId="77777777" w:rsidTr="00DD0B5C">
        <w:tc>
          <w:tcPr>
            <w:tcW w:w="4675" w:type="dxa"/>
          </w:tcPr>
          <w:p w14:paraId="50151792" w14:textId="01E973F7" w:rsidR="00DD0B5C" w:rsidRPr="0018099B" w:rsidRDefault="00DD0B5C" w:rsidP="00DD0B5C">
            <w:pPr>
              <w:pStyle w:val="FirstParagraph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Full name of parent/carer:</w:t>
            </w:r>
          </w:p>
        </w:tc>
        <w:tc>
          <w:tcPr>
            <w:tcW w:w="4675" w:type="dxa"/>
          </w:tcPr>
          <w:p w14:paraId="54362B9B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6A1DAB65" w14:textId="77777777" w:rsidTr="00DD0B5C">
        <w:tc>
          <w:tcPr>
            <w:tcW w:w="4675" w:type="dxa"/>
          </w:tcPr>
          <w:p w14:paraId="0615CBD5" w14:textId="3E5C9C6A" w:rsidR="00DD0B5C" w:rsidRPr="0018099B" w:rsidRDefault="00DD0B5C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Relationship to child/young person:</w:t>
            </w:r>
          </w:p>
        </w:tc>
        <w:tc>
          <w:tcPr>
            <w:tcW w:w="4675" w:type="dxa"/>
          </w:tcPr>
          <w:p w14:paraId="0D394BCD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74624B8F" w14:textId="77777777" w:rsidTr="00DD0B5C">
        <w:tc>
          <w:tcPr>
            <w:tcW w:w="4675" w:type="dxa"/>
          </w:tcPr>
          <w:p w14:paraId="0F453D2D" w14:textId="65D173B1" w:rsidR="00DD0B5C" w:rsidRPr="0018099B" w:rsidRDefault="00DD0B5C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Parent/carer phone number:</w:t>
            </w:r>
          </w:p>
        </w:tc>
        <w:tc>
          <w:tcPr>
            <w:tcW w:w="4675" w:type="dxa"/>
          </w:tcPr>
          <w:p w14:paraId="6E48A802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7A5C8AD8" w14:textId="77777777" w:rsidTr="00DD0B5C">
        <w:tc>
          <w:tcPr>
            <w:tcW w:w="4675" w:type="dxa"/>
          </w:tcPr>
          <w:p w14:paraId="79F9B04C" w14:textId="36A60071" w:rsidR="00DD0B5C" w:rsidRPr="0018099B" w:rsidRDefault="00DD0B5C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Parent/carer email address:</w:t>
            </w:r>
          </w:p>
        </w:tc>
        <w:tc>
          <w:tcPr>
            <w:tcW w:w="4675" w:type="dxa"/>
          </w:tcPr>
          <w:p w14:paraId="7AED3D7B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15295184" w14:textId="77777777" w:rsidTr="00DD0B5C">
        <w:tc>
          <w:tcPr>
            <w:tcW w:w="4675" w:type="dxa"/>
          </w:tcPr>
          <w:p w14:paraId="4B4787B7" w14:textId="558855B3" w:rsidR="00DD0B5C" w:rsidRPr="0018099B" w:rsidRDefault="00DD0B5C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Home address, if different from participant:</w:t>
            </w:r>
          </w:p>
        </w:tc>
        <w:tc>
          <w:tcPr>
            <w:tcW w:w="4675" w:type="dxa"/>
          </w:tcPr>
          <w:p w14:paraId="122E4C14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4E21CCD0" w14:textId="77777777" w:rsidTr="00DD0B5C">
        <w:tc>
          <w:tcPr>
            <w:tcW w:w="4675" w:type="dxa"/>
          </w:tcPr>
          <w:p w14:paraId="6D28FBE8" w14:textId="0ABC279A" w:rsidR="00DD0B5C" w:rsidRPr="0018099B" w:rsidRDefault="00DD0B5C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Preferred method of contact:</w:t>
            </w:r>
            <w:r w:rsidRPr="0018099B">
              <w:rPr>
                <w:lang w:val="en-GB"/>
              </w:rPr>
              <w:br/>
              <w:t>☐ Phone call</w:t>
            </w:r>
            <w:r w:rsidRPr="0018099B">
              <w:rPr>
                <w:lang w:val="en-GB"/>
              </w:rPr>
              <w:br/>
              <w:t>☐ Text message</w:t>
            </w:r>
            <w:r w:rsidRPr="0018099B">
              <w:rPr>
                <w:lang w:val="en-GB"/>
              </w:rPr>
              <w:br/>
              <w:t>☐ WhatsApp</w:t>
            </w:r>
            <w:r w:rsidRPr="0018099B">
              <w:rPr>
                <w:lang w:val="en-GB"/>
              </w:rPr>
              <w:br/>
              <w:t>☐ Email</w:t>
            </w:r>
          </w:p>
        </w:tc>
        <w:tc>
          <w:tcPr>
            <w:tcW w:w="4675" w:type="dxa"/>
          </w:tcPr>
          <w:p w14:paraId="5854F402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02D8FE23" w14:textId="77777777" w:rsidTr="00DD0B5C">
        <w:tc>
          <w:tcPr>
            <w:tcW w:w="4675" w:type="dxa"/>
          </w:tcPr>
          <w:p w14:paraId="7152CBE3" w14:textId="75249381" w:rsidR="00DD0B5C" w:rsidRPr="0018099B" w:rsidRDefault="00DD0B5C">
            <w:pPr>
              <w:pStyle w:val="BodyText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lastRenderedPageBreak/>
              <w:t>Can USC contact you by WhatsApp about sessions, changes, reminders and activities?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1064B74F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</w:tbl>
    <w:p w14:paraId="70AD8680" w14:textId="3E8FA73F" w:rsidR="008B22FC" w:rsidRPr="0018099B" w:rsidRDefault="008B22FC">
      <w:pPr>
        <w:pStyle w:val="BodyText"/>
        <w:rPr>
          <w:lang w:val="en-GB"/>
        </w:rPr>
      </w:pPr>
      <w:bookmarkStart w:id="4" w:name="emergency-contact-details"/>
      <w:bookmarkStart w:id="5" w:name="emergency-contact-2"/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D0B5C" w:rsidRPr="0018099B" w14:paraId="275518B5" w14:textId="77777777" w:rsidTr="001E6A0B">
        <w:tc>
          <w:tcPr>
            <w:tcW w:w="9350" w:type="dxa"/>
            <w:gridSpan w:val="2"/>
            <w:shd w:val="clear" w:color="auto" w:fill="B3E5A1" w:themeFill="accent6" w:themeFillTint="66"/>
          </w:tcPr>
          <w:p w14:paraId="29A12D57" w14:textId="3852AEBB" w:rsidR="00DD0B5C" w:rsidRPr="0018099B" w:rsidRDefault="00DD0B5C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4. Emergency Contact Details</w:t>
            </w:r>
          </w:p>
        </w:tc>
      </w:tr>
      <w:tr w:rsidR="00677B77" w:rsidRPr="0018099B" w14:paraId="36D5091C" w14:textId="77777777" w:rsidTr="00253CC2">
        <w:tc>
          <w:tcPr>
            <w:tcW w:w="9350" w:type="dxa"/>
            <w:gridSpan w:val="2"/>
          </w:tcPr>
          <w:p w14:paraId="7F3BDE88" w14:textId="2BB846EB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Please provide at least one emergency contact who can be contacted if the parent/carer named above is unavailable.</w:t>
            </w:r>
          </w:p>
        </w:tc>
      </w:tr>
      <w:tr w:rsidR="00DD0B5C" w:rsidRPr="0018099B" w14:paraId="1C18EF98" w14:textId="77777777" w:rsidTr="00DD0B5C">
        <w:tc>
          <w:tcPr>
            <w:tcW w:w="4675" w:type="dxa"/>
          </w:tcPr>
          <w:p w14:paraId="5A9CC83B" w14:textId="77777777" w:rsidR="00677B77" w:rsidRPr="0018099B" w:rsidRDefault="00677B77" w:rsidP="00677B77">
            <w:pPr>
              <w:pStyle w:val="Heading3"/>
              <w:rPr>
                <w:lang w:val="en-GB"/>
              </w:rPr>
            </w:pPr>
            <w:r w:rsidRPr="0018099B">
              <w:rPr>
                <w:lang w:val="en-GB"/>
              </w:rPr>
              <w:t>Emergency Contact 1</w:t>
            </w:r>
          </w:p>
          <w:p w14:paraId="25CB3AD6" w14:textId="74C8364F" w:rsidR="00DD0B5C" w:rsidRPr="0018099B" w:rsidRDefault="00677B77" w:rsidP="00677B77">
            <w:pPr>
              <w:pStyle w:val="FirstParagraph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Full name:</w:t>
            </w:r>
          </w:p>
        </w:tc>
        <w:tc>
          <w:tcPr>
            <w:tcW w:w="4675" w:type="dxa"/>
          </w:tcPr>
          <w:p w14:paraId="009CD80C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489A08A0" w14:textId="77777777" w:rsidTr="00DD0B5C">
        <w:tc>
          <w:tcPr>
            <w:tcW w:w="4675" w:type="dxa"/>
          </w:tcPr>
          <w:p w14:paraId="03AC6CA5" w14:textId="3B4CE109" w:rsidR="00DD0B5C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Relationship to child/young person:</w:t>
            </w:r>
          </w:p>
        </w:tc>
        <w:tc>
          <w:tcPr>
            <w:tcW w:w="4675" w:type="dxa"/>
          </w:tcPr>
          <w:p w14:paraId="08D0AD6E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14571E3C" w14:textId="77777777" w:rsidTr="00DD0B5C">
        <w:tc>
          <w:tcPr>
            <w:tcW w:w="4675" w:type="dxa"/>
          </w:tcPr>
          <w:p w14:paraId="5849B209" w14:textId="7FE4838B" w:rsidR="00DD0B5C" w:rsidRPr="0018099B" w:rsidRDefault="00677B77">
            <w:pPr>
              <w:pStyle w:val="BodyText"/>
              <w:rPr>
                <w:lang w:val="en-GB"/>
              </w:rPr>
            </w:pPr>
            <w:bookmarkStart w:id="6" w:name="emergency-contact-1"/>
            <w:r w:rsidRPr="0018099B">
              <w:rPr>
                <w:b/>
                <w:bCs/>
                <w:lang w:val="en-GB"/>
              </w:rPr>
              <w:t>Phone number:</w:t>
            </w:r>
            <w:bookmarkEnd w:id="6"/>
          </w:p>
        </w:tc>
        <w:tc>
          <w:tcPr>
            <w:tcW w:w="4675" w:type="dxa"/>
          </w:tcPr>
          <w:p w14:paraId="1E3FE594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42ED2754" w14:textId="77777777" w:rsidTr="00DD0B5C">
        <w:tc>
          <w:tcPr>
            <w:tcW w:w="4675" w:type="dxa"/>
          </w:tcPr>
          <w:p w14:paraId="6E888882" w14:textId="77777777" w:rsidR="00677B77" w:rsidRPr="0018099B" w:rsidRDefault="00677B77" w:rsidP="00677B77">
            <w:pPr>
              <w:pStyle w:val="Heading3"/>
              <w:rPr>
                <w:lang w:val="en-GB"/>
              </w:rPr>
            </w:pPr>
            <w:r w:rsidRPr="0018099B">
              <w:rPr>
                <w:lang w:val="en-GB"/>
              </w:rPr>
              <w:t>Emergency Contact 2</w:t>
            </w:r>
          </w:p>
          <w:p w14:paraId="6D2F9180" w14:textId="45F830AB" w:rsidR="00DD0B5C" w:rsidRPr="0018099B" w:rsidRDefault="00677B77" w:rsidP="00677B77">
            <w:pPr>
              <w:pStyle w:val="FirstParagraph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Full name:</w:t>
            </w:r>
          </w:p>
        </w:tc>
        <w:tc>
          <w:tcPr>
            <w:tcW w:w="4675" w:type="dxa"/>
          </w:tcPr>
          <w:p w14:paraId="54EDD40F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39A09938" w14:textId="77777777" w:rsidTr="00DD0B5C">
        <w:tc>
          <w:tcPr>
            <w:tcW w:w="4675" w:type="dxa"/>
          </w:tcPr>
          <w:p w14:paraId="1F0AA03A" w14:textId="74B794FA" w:rsidR="00DD0B5C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Relationship to child/young person:</w:t>
            </w:r>
          </w:p>
        </w:tc>
        <w:tc>
          <w:tcPr>
            <w:tcW w:w="4675" w:type="dxa"/>
          </w:tcPr>
          <w:p w14:paraId="75B19B52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  <w:tr w:rsidR="00DD0B5C" w:rsidRPr="0018099B" w14:paraId="7915992B" w14:textId="77777777" w:rsidTr="00DD0B5C">
        <w:tc>
          <w:tcPr>
            <w:tcW w:w="4675" w:type="dxa"/>
          </w:tcPr>
          <w:p w14:paraId="6122B98E" w14:textId="585B3960" w:rsidR="00DD0B5C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Phone number:</w:t>
            </w:r>
          </w:p>
        </w:tc>
        <w:tc>
          <w:tcPr>
            <w:tcW w:w="4675" w:type="dxa"/>
          </w:tcPr>
          <w:p w14:paraId="0C356FFB" w14:textId="77777777" w:rsidR="00DD0B5C" w:rsidRPr="0018099B" w:rsidRDefault="00DD0B5C">
            <w:pPr>
              <w:pStyle w:val="BodyText"/>
              <w:rPr>
                <w:lang w:val="en-GB"/>
              </w:rPr>
            </w:pPr>
          </w:p>
        </w:tc>
      </w:tr>
    </w:tbl>
    <w:p w14:paraId="25B7FB3A" w14:textId="7EFCD212" w:rsidR="008B22FC" w:rsidRPr="0018099B" w:rsidRDefault="008B22FC">
      <w:pPr>
        <w:pStyle w:val="BodyText"/>
        <w:rPr>
          <w:lang w:val="en-GB"/>
        </w:rPr>
      </w:pPr>
      <w:bookmarkStart w:id="7" w:name="X194f952a51c4fab6dfff03f49f109b37e36027f"/>
      <w:bookmarkEnd w:id="4"/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77B77" w:rsidRPr="0018099B" w14:paraId="1ACED6E9" w14:textId="77777777" w:rsidTr="001E6A0B">
        <w:tc>
          <w:tcPr>
            <w:tcW w:w="9350" w:type="dxa"/>
            <w:gridSpan w:val="2"/>
            <w:shd w:val="clear" w:color="auto" w:fill="B3E5A1" w:themeFill="accent6" w:themeFillTint="66"/>
          </w:tcPr>
          <w:p w14:paraId="0644DC94" w14:textId="1C06FAE1" w:rsidR="00677B77" w:rsidRPr="0018099B" w:rsidRDefault="00677B77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5. Medical Information, Allergies and Additional Needs</w:t>
            </w:r>
          </w:p>
        </w:tc>
      </w:tr>
      <w:tr w:rsidR="00677B77" w:rsidRPr="0018099B" w14:paraId="5FAA23CE" w14:textId="77777777" w:rsidTr="00D205FD">
        <w:tc>
          <w:tcPr>
            <w:tcW w:w="9350" w:type="dxa"/>
            <w:gridSpan w:val="2"/>
          </w:tcPr>
          <w:p w14:paraId="7BEA1EBD" w14:textId="5B3E70A7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Please provide any information that USC should be aware of to help keep the participant safe and supported.</w:t>
            </w:r>
          </w:p>
        </w:tc>
      </w:tr>
      <w:tr w:rsidR="00677B77" w:rsidRPr="0018099B" w14:paraId="4C4FF6F0" w14:textId="77777777" w:rsidTr="00677B77">
        <w:tc>
          <w:tcPr>
            <w:tcW w:w="4675" w:type="dxa"/>
          </w:tcPr>
          <w:p w14:paraId="1D2C8C4D" w14:textId="1C59FA1C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Does the participant have any medical conditions?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510F201E" w14:textId="74603004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If yes, please give details:</w:t>
            </w:r>
          </w:p>
        </w:tc>
      </w:tr>
      <w:tr w:rsidR="00677B77" w:rsidRPr="0018099B" w14:paraId="5EB03A6C" w14:textId="77777777" w:rsidTr="00677B77">
        <w:tc>
          <w:tcPr>
            <w:tcW w:w="4675" w:type="dxa"/>
          </w:tcPr>
          <w:p w14:paraId="32C13F70" w14:textId="32576CAF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lastRenderedPageBreak/>
              <w:t>Does the participant have any allergies?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3AAB74E5" w14:textId="3AA4278E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If yes, please give details, including any medication required:</w:t>
            </w:r>
          </w:p>
        </w:tc>
      </w:tr>
      <w:tr w:rsidR="00677B77" w:rsidRPr="0018099B" w14:paraId="65FADEFE" w14:textId="77777777" w:rsidTr="00677B77">
        <w:tc>
          <w:tcPr>
            <w:tcW w:w="4675" w:type="dxa"/>
          </w:tcPr>
          <w:p w14:paraId="29BE3B25" w14:textId="07149113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Does the participant take any medication that USC should be aware of?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01EFC23A" w14:textId="7A489CA4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If yes, please give details:</w:t>
            </w:r>
          </w:p>
        </w:tc>
      </w:tr>
      <w:tr w:rsidR="00677B77" w:rsidRPr="0018099B" w14:paraId="66914DD9" w14:textId="77777777" w:rsidTr="00677B77">
        <w:tc>
          <w:tcPr>
            <w:tcW w:w="4675" w:type="dxa"/>
          </w:tcPr>
          <w:p w14:paraId="6449B1C1" w14:textId="13A898B2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Does the participant have any disability, access need, learning need, sensory need or additional support need?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  <w:r w:rsidRPr="0018099B">
              <w:rPr>
                <w:lang w:val="en-GB"/>
              </w:rPr>
              <w:br/>
              <w:t>☐ Prefer to discuss privately</w:t>
            </w:r>
          </w:p>
        </w:tc>
        <w:tc>
          <w:tcPr>
            <w:tcW w:w="4675" w:type="dxa"/>
          </w:tcPr>
          <w:p w14:paraId="7A353724" w14:textId="3D7919CA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If yes, please give details of how USC can support them:</w:t>
            </w:r>
          </w:p>
        </w:tc>
      </w:tr>
      <w:tr w:rsidR="00677B77" w:rsidRPr="0018099B" w14:paraId="6885B504" w14:textId="77777777" w:rsidTr="00677B77">
        <w:tc>
          <w:tcPr>
            <w:tcW w:w="4675" w:type="dxa"/>
          </w:tcPr>
          <w:p w14:paraId="6F645BB7" w14:textId="7E8A920F" w:rsidR="00677B77" w:rsidRPr="0018099B" w:rsidRDefault="00677B77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Is there anything else USC should know to support the participant’s wellbeing, behaviour, confidence or safety?</w:t>
            </w:r>
          </w:p>
        </w:tc>
        <w:tc>
          <w:tcPr>
            <w:tcW w:w="4675" w:type="dxa"/>
          </w:tcPr>
          <w:p w14:paraId="781F6C2B" w14:textId="77777777" w:rsidR="00677B77" w:rsidRPr="0018099B" w:rsidRDefault="00677B77">
            <w:pPr>
              <w:pStyle w:val="BodyText"/>
              <w:rPr>
                <w:lang w:val="en-GB"/>
              </w:rPr>
            </w:pPr>
          </w:p>
        </w:tc>
      </w:tr>
    </w:tbl>
    <w:p w14:paraId="238EA3E6" w14:textId="5C8A081C" w:rsidR="008B22FC" w:rsidRPr="0018099B" w:rsidRDefault="008B22FC">
      <w:pPr>
        <w:pStyle w:val="BodyText"/>
        <w:rPr>
          <w:lang w:val="en-GB"/>
        </w:rPr>
      </w:pPr>
      <w:bookmarkStart w:id="8" w:name="gp-and-medical-emergency-consent"/>
      <w:bookmarkEnd w:id="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34C41" w:rsidRPr="0018099B" w14:paraId="56CE91B8" w14:textId="77777777" w:rsidTr="001E6A0B">
        <w:tc>
          <w:tcPr>
            <w:tcW w:w="9350" w:type="dxa"/>
            <w:gridSpan w:val="2"/>
            <w:shd w:val="clear" w:color="auto" w:fill="B3E5A1" w:themeFill="accent6" w:themeFillTint="66"/>
          </w:tcPr>
          <w:p w14:paraId="682E6466" w14:textId="779B2D04" w:rsidR="00234C41" w:rsidRPr="0018099B" w:rsidRDefault="00234C41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6. GP and Medical Emergency Consent</w:t>
            </w:r>
          </w:p>
        </w:tc>
      </w:tr>
      <w:tr w:rsidR="00234C41" w:rsidRPr="0018099B" w14:paraId="2C8F9EAA" w14:textId="77777777" w:rsidTr="00234C41">
        <w:tc>
          <w:tcPr>
            <w:tcW w:w="4675" w:type="dxa"/>
          </w:tcPr>
          <w:p w14:paraId="122920C0" w14:textId="028AEF08" w:rsidR="00234C41" w:rsidRPr="0018099B" w:rsidRDefault="00234C41" w:rsidP="00234C41">
            <w:pPr>
              <w:pStyle w:val="FirstParagraph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Name of GP surgery, if known:</w:t>
            </w:r>
            <w:r w:rsidRPr="0018099B">
              <w:rPr>
                <w:lang w:val="en-GB"/>
              </w:rPr>
              <w:br/>
            </w:r>
          </w:p>
          <w:p w14:paraId="4DB91290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  <w:tc>
          <w:tcPr>
            <w:tcW w:w="4675" w:type="dxa"/>
          </w:tcPr>
          <w:p w14:paraId="500A0C88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  <w:tr w:rsidR="00234C41" w:rsidRPr="0018099B" w14:paraId="46946BE8" w14:textId="77777777" w:rsidTr="00234C41">
        <w:tc>
          <w:tcPr>
            <w:tcW w:w="4675" w:type="dxa"/>
          </w:tcPr>
          <w:p w14:paraId="576F06CC" w14:textId="2700AA79" w:rsidR="00234C41" w:rsidRPr="0018099B" w:rsidRDefault="00234C41" w:rsidP="00234C4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GP surgery phone number, if known:</w:t>
            </w:r>
            <w:r w:rsidRPr="0018099B">
              <w:rPr>
                <w:lang w:val="en-GB"/>
              </w:rPr>
              <w:br/>
            </w:r>
          </w:p>
          <w:p w14:paraId="1CC6B0C2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  <w:tc>
          <w:tcPr>
            <w:tcW w:w="4675" w:type="dxa"/>
          </w:tcPr>
          <w:p w14:paraId="0D77C385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  <w:tr w:rsidR="00234C41" w:rsidRPr="0018099B" w14:paraId="117D4CB1" w14:textId="77777777" w:rsidTr="00252403">
        <w:tc>
          <w:tcPr>
            <w:tcW w:w="9350" w:type="dxa"/>
            <w:gridSpan w:val="2"/>
          </w:tcPr>
          <w:p w14:paraId="5CBB1E11" w14:textId="2651DBEB" w:rsidR="00234C41" w:rsidRPr="0018099B" w:rsidRDefault="00234C41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In the event of an emergency, USC will make reasonable efforts to contact the parent/carer or emergency contact. If urgent medical attention is required and contact cannot be made immediately, USC may need to seek medical assistance in the best interests of the child/young person.</w:t>
            </w:r>
          </w:p>
        </w:tc>
      </w:tr>
      <w:tr w:rsidR="00234C41" w:rsidRPr="0018099B" w14:paraId="05FDA982" w14:textId="77777777" w:rsidTr="00234C41">
        <w:tc>
          <w:tcPr>
            <w:tcW w:w="4675" w:type="dxa"/>
          </w:tcPr>
          <w:p w14:paraId="0EF3E5F7" w14:textId="1F504AA9" w:rsidR="00234C41" w:rsidRPr="0018099B" w:rsidRDefault="00234C4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 xml:space="preserve">I give permission for USC staff, coaches or authorised volunteers to seek </w:t>
            </w:r>
            <w:r w:rsidRPr="0018099B">
              <w:rPr>
                <w:b/>
                <w:bCs/>
                <w:lang w:val="en-GB"/>
              </w:rPr>
              <w:lastRenderedPageBreak/>
              <w:t>emergency medical assistance for the participant if required.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3DC9E908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  <w:tr w:rsidR="00234C41" w:rsidRPr="0018099B" w14:paraId="30A1761A" w14:textId="77777777" w:rsidTr="00234C41">
        <w:tc>
          <w:tcPr>
            <w:tcW w:w="4675" w:type="dxa"/>
          </w:tcPr>
          <w:p w14:paraId="6F5C8C48" w14:textId="7FA53B94" w:rsidR="00234C41" w:rsidRPr="0018099B" w:rsidRDefault="00234C41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Parent/carer name:</w:t>
            </w:r>
            <w:r w:rsidRPr="0018099B">
              <w:rPr>
                <w:lang w:val="en-GB"/>
              </w:rPr>
              <w:br/>
            </w:r>
          </w:p>
        </w:tc>
        <w:tc>
          <w:tcPr>
            <w:tcW w:w="4675" w:type="dxa"/>
          </w:tcPr>
          <w:p w14:paraId="4C7E9EDE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  <w:tr w:rsidR="00234C41" w:rsidRPr="0018099B" w14:paraId="0EA1531D" w14:textId="77777777" w:rsidTr="00234C41">
        <w:tc>
          <w:tcPr>
            <w:tcW w:w="4675" w:type="dxa"/>
          </w:tcPr>
          <w:p w14:paraId="3D3C99EA" w14:textId="10CDB89A" w:rsidR="00234C41" w:rsidRPr="0018099B" w:rsidRDefault="00234C41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Date:</w:t>
            </w:r>
          </w:p>
        </w:tc>
        <w:tc>
          <w:tcPr>
            <w:tcW w:w="4675" w:type="dxa"/>
          </w:tcPr>
          <w:p w14:paraId="58E97103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</w:tbl>
    <w:p w14:paraId="00E0668A" w14:textId="6FEFBE6A" w:rsidR="008B22FC" w:rsidRPr="0018099B" w:rsidRDefault="008B22FC">
      <w:pPr>
        <w:pStyle w:val="BodyText"/>
        <w:rPr>
          <w:lang w:val="en-GB"/>
        </w:rPr>
      </w:pPr>
      <w:bookmarkStart w:id="9" w:name="safeguarding-and-welfare-information"/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34C41" w:rsidRPr="0018099B" w14:paraId="1BA031DE" w14:textId="77777777" w:rsidTr="001E6A0B">
        <w:tc>
          <w:tcPr>
            <w:tcW w:w="9350" w:type="dxa"/>
            <w:gridSpan w:val="2"/>
            <w:shd w:val="clear" w:color="auto" w:fill="B3E5A1" w:themeFill="accent6" w:themeFillTint="66"/>
          </w:tcPr>
          <w:p w14:paraId="2C60E0E3" w14:textId="748428CC" w:rsidR="00234C41" w:rsidRPr="0018099B" w:rsidRDefault="00025CE5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7. Safeguarding and Welfare Information</w:t>
            </w:r>
          </w:p>
        </w:tc>
      </w:tr>
      <w:tr w:rsidR="00025CE5" w:rsidRPr="0018099B" w14:paraId="6FC96189" w14:textId="77777777" w:rsidTr="001870F2">
        <w:tc>
          <w:tcPr>
            <w:tcW w:w="9350" w:type="dxa"/>
            <w:gridSpan w:val="2"/>
          </w:tcPr>
          <w:p w14:paraId="552E6444" w14:textId="120E9FC5" w:rsidR="00025CE5" w:rsidRPr="0018099B" w:rsidRDefault="00025CE5" w:rsidP="00025CE5">
            <w:pPr>
              <w:pStyle w:val="FirstParagraph"/>
              <w:rPr>
                <w:lang w:val="en-GB"/>
              </w:rPr>
            </w:pPr>
            <w:r w:rsidRPr="0018099B">
              <w:rPr>
                <w:lang w:val="en-GB"/>
              </w:rPr>
              <w:t>USC is committed to safeguarding children and young people. The information below helps USC understand whether any additional care or support may be needed.</w:t>
            </w:r>
          </w:p>
        </w:tc>
      </w:tr>
      <w:tr w:rsidR="00234C41" w:rsidRPr="0018099B" w14:paraId="4B76346D" w14:textId="77777777" w:rsidTr="00234C41">
        <w:tc>
          <w:tcPr>
            <w:tcW w:w="4675" w:type="dxa"/>
          </w:tcPr>
          <w:p w14:paraId="1BAFC6FF" w14:textId="3703A6C2" w:rsidR="00234C41" w:rsidRPr="0018099B" w:rsidRDefault="00025CE5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Are there any court orders, custody arrangements, contact restrictions or family circumstances that USC should be aware of?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  <w:r w:rsidRPr="0018099B">
              <w:rPr>
                <w:lang w:val="en-GB"/>
              </w:rPr>
              <w:br/>
              <w:t>☐ Prefer to discuss privately</w:t>
            </w:r>
          </w:p>
        </w:tc>
        <w:tc>
          <w:tcPr>
            <w:tcW w:w="4675" w:type="dxa"/>
          </w:tcPr>
          <w:p w14:paraId="3FA40C38" w14:textId="22AE62FB" w:rsidR="00025CE5" w:rsidRPr="0018099B" w:rsidRDefault="00025CE5" w:rsidP="00025CE5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If yes, please provide relevant details or state who USC should speak to:</w:t>
            </w:r>
          </w:p>
          <w:p w14:paraId="4171F2A3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  <w:tr w:rsidR="00234C41" w:rsidRPr="0018099B" w14:paraId="50C339FF" w14:textId="77777777" w:rsidTr="00234C41">
        <w:tc>
          <w:tcPr>
            <w:tcW w:w="4675" w:type="dxa"/>
          </w:tcPr>
          <w:p w14:paraId="47BB7D7A" w14:textId="77777777" w:rsidR="00025CE5" w:rsidRPr="0018099B" w:rsidRDefault="00025CE5" w:rsidP="00025CE5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Is the participant currently receiving support from any professional or agency?</w:t>
            </w:r>
            <w:r w:rsidRPr="0018099B">
              <w:rPr>
                <w:lang w:val="en-GB"/>
              </w:rPr>
              <w:br/>
              <w:t>For example: school pastoral team, social worker, youth worker, family support worker, CAMHS, domestic abuse service or other support service.</w:t>
            </w:r>
          </w:p>
          <w:p w14:paraId="10C611F1" w14:textId="1403A00B" w:rsidR="00234C41" w:rsidRPr="0018099B" w:rsidRDefault="00025CE5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☐ Yes</w:t>
            </w:r>
            <w:r w:rsidRPr="0018099B">
              <w:rPr>
                <w:lang w:val="en-GB"/>
              </w:rPr>
              <w:br/>
              <w:t>☐ No</w:t>
            </w:r>
            <w:r w:rsidRPr="0018099B">
              <w:rPr>
                <w:lang w:val="en-GB"/>
              </w:rPr>
              <w:br/>
              <w:t>☐ Prefer not to say</w:t>
            </w:r>
          </w:p>
        </w:tc>
        <w:tc>
          <w:tcPr>
            <w:tcW w:w="4675" w:type="dxa"/>
          </w:tcPr>
          <w:p w14:paraId="205ACAE8" w14:textId="5626EBBD" w:rsidR="00025CE5" w:rsidRPr="0018099B" w:rsidRDefault="00025CE5" w:rsidP="00025CE5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If yes, please provide details if relevant:</w:t>
            </w:r>
            <w:r w:rsidRPr="0018099B">
              <w:rPr>
                <w:lang w:val="en-GB"/>
              </w:rPr>
              <w:br/>
            </w:r>
          </w:p>
          <w:p w14:paraId="19AB03F3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  <w:tr w:rsidR="00234C41" w:rsidRPr="0018099B" w14:paraId="5924F9A3" w14:textId="77777777" w:rsidTr="00234C41">
        <w:tc>
          <w:tcPr>
            <w:tcW w:w="4675" w:type="dxa"/>
          </w:tcPr>
          <w:p w14:paraId="6C94D8BB" w14:textId="3A0505DE" w:rsidR="00234C41" w:rsidRPr="0018099B" w:rsidRDefault="00025CE5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Are there any safeguarding concerns USC should be aware of before the participant attends?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</w:r>
            <w:r w:rsidRPr="0018099B">
              <w:rPr>
                <w:lang w:val="en-GB"/>
              </w:rPr>
              <w:lastRenderedPageBreak/>
              <w:t>☐ No</w:t>
            </w:r>
            <w:r w:rsidRPr="0018099B">
              <w:rPr>
                <w:lang w:val="en-GB"/>
              </w:rPr>
              <w:br/>
              <w:t>☐ Prefer to discuss privately</w:t>
            </w:r>
          </w:p>
        </w:tc>
        <w:tc>
          <w:tcPr>
            <w:tcW w:w="4675" w:type="dxa"/>
          </w:tcPr>
          <w:p w14:paraId="254B69C2" w14:textId="3BA24C39" w:rsidR="00234C41" w:rsidRPr="0018099B" w:rsidRDefault="00025CE5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lastRenderedPageBreak/>
              <w:t>If yes, please provide details or request a private conversation:</w:t>
            </w:r>
          </w:p>
        </w:tc>
      </w:tr>
    </w:tbl>
    <w:p w14:paraId="6FF2EE99" w14:textId="1E52B79F" w:rsidR="008B22FC" w:rsidRPr="0018099B" w:rsidRDefault="008B22FC">
      <w:pPr>
        <w:pStyle w:val="BodyText"/>
        <w:rPr>
          <w:lang w:val="en-GB"/>
        </w:rPr>
      </w:pPr>
      <w:bookmarkStart w:id="10" w:name="photo-video-and-media-consent"/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B7C31" w:rsidRPr="0018099B" w14:paraId="46D8C375" w14:textId="77777777" w:rsidTr="001E6A0B">
        <w:tc>
          <w:tcPr>
            <w:tcW w:w="9350" w:type="dxa"/>
            <w:gridSpan w:val="2"/>
            <w:shd w:val="clear" w:color="auto" w:fill="B3E5A1" w:themeFill="accent6" w:themeFillTint="66"/>
          </w:tcPr>
          <w:p w14:paraId="28044506" w14:textId="4C9D7778" w:rsidR="00EB7C31" w:rsidRPr="0018099B" w:rsidRDefault="00EB7C31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8. Photo, Video and Media Consent</w:t>
            </w:r>
          </w:p>
        </w:tc>
      </w:tr>
      <w:tr w:rsidR="00EB7C31" w:rsidRPr="0018099B" w14:paraId="49DF83FF" w14:textId="77777777" w:rsidTr="00817D79">
        <w:tc>
          <w:tcPr>
            <w:tcW w:w="9350" w:type="dxa"/>
            <w:gridSpan w:val="2"/>
          </w:tcPr>
          <w:p w14:paraId="14386B3C" w14:textId="77777777" w:rsidR="00EB7C31" w:rsidRPr="0018099B" w:rsidRDefault="00EB7C31" w:rsidP="00EB7C31">
            <w:pPr>
              <w:pStyle w:val="FirstParagraph"/>
              <w:rPr>
                <w:lang w:val="en-GB"/>
              </w:rPr>
            </w:pPr>
            <w:r w:rsidRPr="0018099B">
              <w:rPr>
                <w:lang w:val="en-GB"/>
              </w:rPr>
              <w:t>USC may take photographs or videos during activities to celebrate achievements, promote our work, report to funders, or share positive stories about our programmes.</w:t>
            </w:r>
          </w:p>
          <w:p w14:paraId="1C537C98" w14:textId="4F5128FB" w:rsidR="00EB7C31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Please tick your preferences below.</w:t>
            </w:r>
          </w:p>
        </w:tc>
      </w:tr>
      <w:tr w:rsidR="00025CE5" w:rsidRPr="0018099B" w14:paraId="4EC0A5C7" w14:textId="77777777" w:rsidTr="00025CE5">
        <w:tc>
          <w:tcPr>
            <w:tcW w:w="4675" w:type="dxa"/>
          </w:tcPr>
          <w:p w14:paraId="1ED7B0FE" w14:textId="6FE2DCD3" w:rsidR="00025CE5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I give permission for the participant to appear in photographs/videos for USC records and internal monitoring.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53ADD491" w14:textId="3AC7F0CB" w:rsidR="00025CE5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I give permission for photographs/videos of the participant to be used on USC’s website.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</w:tr>
      <w:tr w:rsidR="00025CE5" w:rsidRPr="0018099B" w14:paraId="03A6CA12" w14:textId="77777777" w:rsidTr="00025CE5">
        <w:tc>
          <w:tcPr>
            <w:tcW w:w="4675" w:type="dxa"/>
          </w:tcPr>
          <w:p w14:paraId="4FA49ABC" w14:textId="2698B1F8" w:rsidR="00025CE5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I give permission for photographs/videos of the participant to be used on USC’s social media pages.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78D0F729" w14:textId="7D5465E6" w:rsidR="00025CE5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I give permission for photographs/videos of the participant to be used in USC flyers, newsletters, reports or promotional material.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</w:tr>
      <w:tr w:rsidR="00025CE5" w:rsidRPr="0018099B" w14:paraId="4CC0725E" w14:textId="77777777" w:rsidTr="00025CE5">
        <w:tc>
          <w:tcPr>
            <w:tcW w:w="4675" w:type="dxa"/>
          </w:tcPr>
          <w:p w14:paraId="30A2D6DA" w14:textId="640A7186" w:rsidR="00025CE5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I give permission for photographs/videos to be shared with approved partners or funders for reporting or promotional purposes.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72193984" w14:textId="77777777" w:rsidR="00025CE5" w:rsidRPr="0018099B" w:rsidRDefault="00025CE5">
            <w:pPr>
              <w:pStyle w:val="BodyText"/>
              <w:rPr>
                <w:lang w:val="en-GB"/>
              </w:rPr>
            </w:pPr>
          </w:p>
        </w:tc>
      </w:tr>
      <w:tr w:rsidR="00EB7C31" w:rsidRPr="0018099B" w14:paraId="53083A13" w14:textId="77777777" w:rsidTr="00E47540">
        <w:tc>
          <w:tcPr>
            <w:tcW w:w="9350" w:type="dxa"/>
            <w:gridSpan w:val="2"/>
          </w:tcPr>
          <w:p w14:paraId="569CA8E5" w14:textId="6DE58D18" w:rsidR="00EB7C31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USC will not use full names alongside children’s images unless specific permission is requested and agreed.</w:t>
            </w:r>
          </w:p>
        </w:tc>
      </w:tr>
      <w:tr w:rsidR="00025CE5" w:rsidRPr="0018099B" w14:paraId="02D1EDE5" w14:textId="77777777" w:rsidTr="00025CE5">
        <w:tc>
          <w:tcPr>
            <w:tcW w:w="4675" w:type="dxa"/>
          </w:tcPr>
          <w:p w14:paraId="7DA8BF6B" w14:textId="33D847E6" w:rsidR="00025CE5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Parent/carer name:</w:t>
            </w:r>
            <w:r w:rsidRPr="0018099B">
              <w:rPr>
                <w:lang w:val="en-GB"/>
              </w:rPr>
              <w:br/>
            </w:r>
          </w:p>
        </w:tc>
        <w:tc>
          <w:tcPr>
            <w:tcW w:w="4675" w:type="dxa"/>
          </w:tcPr>
          <w:p w14:paraId="4DC467E0" w14:textId="77777777" w:rsidR="00025CE5" w:rsidRPr="0018099B" w:rsidRDefault="00025CE5">
            <w:pPr>
              <w:pStyle w:val="BodyText"/>
              <w:rPr>
                <w:lang w:val="en-GB"/>
              </w:rPr>
            </w:pPr>
          </w:p>
        </w:tc>
      </w:tr>
      <w:tr w:rsidR="00025CE5" w:rsidRPr="0018099B" w14:paraId="092979C1" w14:textId="77777777" w:rsidTr="00025CE5">
        <w:tc>
          <w:tcPr>
            <w:tcW w:w="4675" w:type="dxa"/>
          </w:tcPr>
          <w:p w14:paraId="4AA024C9" w14:textId="1B19477D" w:rsidR="00025CE5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Date:</w:t>
            </w:r>
          </w:p>
        </w:tc>
        <w:tc>
          <w:tcPr>
            <w:tcW w:w="4675" w:type="dxa"/>
          </w:tcPr>
          <w:p w14:paraId="7CB00E82" w14:textId="77777777" w:rsidR="00025CE5" w:rsidRPr="0018099B" w:rsidRDefault="00025CE5">
            <w:pPr>
              <w:pStyle w:val="BodyText"/>
              <w:rPr>
                <w:lang w:val="en-GB"/>
              </w:rPr>
            </w:pPr>
          </w:p>
        </w:tc>
      </w:tr>
    </w:tbl>
    <w:p w14:paraId="4CECC16F" w14:textId="3002C936" w:rsidR="008B22FC" w:rsidRPr="0018099B" w:rsidRDefault="008B22FC">
      <w:pPr>
        <w:pStyle w:val="BodyText"/>
        <w:rPr>
          <w:lang w:val="en-GB"/>
        </w:rPr>
      </w:pPr>
      <w:bookmarkStart w:id="11" w:name="travel-trips-and-off-site-activities"/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B7C31" w:rsidRPr="0018099B" w14:paraId="62A59061" w14:textId="77777777" w:rsidTr="001E6A0B">
        <w:tc>
          <w:tcPr>
            <w:tcW w:w="9350" w:type="dxa"/>
            <w:gridSpan w:val="2"/>
            <w:shd w:val="clear" w:color="auto" w:fill="B3E5A1" w:themeFill="accent6" w:themeFillTint="66"/>
          </w:tcPr>
          <w:p w14:paraId="757D4AA5" w14:textId="08B40D98" w:rsidR="00EB7C31" w:rsidRPr="0018099B" w:rsidRDefault="00EB7C31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lastRenderedPageBreak/>
              <w:t>9. Travel, Trips and Off-Site Activities</w:t>
            </w:r>
          </w:p>
        </w:tc>
      </w:tr>
      <w:tr w:rsidR="00EB7C31" w:rsidRPr="0018099B" w14:paraId="0E18007E" w14:textId="77777777" w:rsidTr="006276DB">
        <w:tc>
          <w:tcPr>
            <w:tcW w:w="9350" w:type="dxa"/>
            <w:gridSpan w:val="2"/>
          </w:tcPr>
          <w:p w14:paraId="258F8618" w14:textId="5EF6138F" w:rsidR="00EB7C31" w:rsidRPr="0018099B" w:rsidRDefault="00EB7C31" w:rsidP="00EB7C31">
            <w:pPr>
              <w:pStyle w:val="FirstParagraph"/>
              <w:rPr>
                <w:lang w:val="en-GB"/>
              </w:rPr>
            </w:pPr>
            <w:r w:rsidRPr="0018099B">
              <w:rPr>
                <w:lang w:val="en-GB"/>
              </w:rPr>
              <w:t>From time to time, USC may organise activities away from the usual venue, such as matches, tournaments, trips, community events or workshops.</w:t>
            </w:r>
          </w:p>
        </w:tc>
      </w:tr>
      <w:tr w:rsidR="00EB7C31" w:rsidRPr="0018099B" w14:paraId="7C5C7F9B" w14:textId="77777777" w:rsidTr="00EB7C31">
        <w:tc>
          <w:tcPr>
            <w:tcW w:w="4675" w:type="dxa"/>
          </w:tcPr>
          <w:p w14:paraId="49D796F9" w14:textId="69E5307A" w:rsidR="00EB7C31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I give permission for the participant to attend USC-approved off-site activities, where I have been provided with the relevant details in advance.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6EC7A6F2" w14:textId="2F9A68B3" w:rsidR="00EB7C31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I give permission for the participant to travel in transport arranged by USC, where appropriate risk assessments and arrangements are in place.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</w:tr>
      <w:tr w:rsidR="00EB7C31" w:rsidRPr="0018099B" w14:paraId="3E3F03F9" w14:textId="77777777" w:rsidTr="00EB7C31">
        <w:tc>
          <w:tcPr>
            <w:tcW w:w="4675" w:type="dxa"/>
          </w:tcPr>
          <w:p w14:paraId="03985A85" w14:textId="5E96EC53" w:rsidR="00EB7C31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Please state any transport, travel sickness, mobility or supervision needs USC should be aware of:</w:t>
            </w:r>
          </w:p>
        </w:tc>
        <w:tc>
          <w:tcPr>
            <w:tcW w:w="4675" w:type="dxa"/>
          </w:tcPr>
          <w:p w14:paraId="06D54183" w14:textId="77777777" w:rsidR="00EB7C31" w:rsidRPr="0018099B" w:rsidRDefault="00EB7C31">
            <w:pPr>
              <w:pStyle w:val="BodyText"/>
              <w:rPr>
                <w:lang w:val="en-GB"/>
              </w:rPr>
            </w:pPr>
          </w:p>
        </w:tc>
      </w:tr>
    </w:tbl>
    <w:p w14:paraId="1B15BE07" w14:textId="5BE71791" w:rsidR="008B22FC" w:rsidRPr="0018099B" w:rsidRDefault="008B22FC">
      <w:pPr>
        <w:pStyle w:val="BodyText"/>
        <w:rPr>
          <w:lang w:val="en-GB"/>
        </w:rPr>
      </w:pPr>
      <w:bookmarkStart w:id="12" w:name="Xb678459f6e8df15bd805c9c166eff296aae8db0"/>
      <w:bookmarkEnd w:id="1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B7C31" w:rsidRPr="0018099B" w14:paraId="29F84D8D" w14:textId="77777777" w:rsidTr="001E6A0B">
        <w:tc>
          <w:tcPr>
            <w:tcW w:w="9350" w:type="dxa"/>
            <w:gridSpan w:val="2"/>
            <w:shd w:val="clear" w:color="auto" w:fill="B3E5A1" w:themeFill="accent6" w:themeFillTint="66"/>
          </w:tcPr>
          <w:p w14:paraId="32B6CD8C" w14:textId="1E7E62FE" w:rsidR="00EB7C31" w:rsidRPr="0018099B" w:rsidRDefault="00EB7C31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10. Behaviour, Respect and Participation Agreement</w:t>
            </w:r>
          </w:p>
        </w:tc>
      </w:tr>
      <w:tr w:rsidR="00EB7C31" w:rsidRPr="0018099B" w14:paraId="0CAAF7B2" w14:textId="77777777" w:rsidTr="00B85D81">
        <w:tc>
          <w:tcPr>
            <w:tcW w:w="9350" w:type="dxa"/>
            <w:gridSpan w:val="2"/>
          </w:tcPr>
          <w:p w14:paraId="363BBAF5" w14:textId="77777777" w:rsidR="00EB7C31" w:rsidRPr="0018099B" w:rsidRDefault="00EB7C31" w:rsidP="00EB7C31">
            <w:pPr>
              <w:pStyle w:val="FirstParagraph"/>
              <w:rPr>
                <w:lang w:val="en-GB"/>
              </w:rPr>
            </w:pPr>
            <w:r w:rsidRPr="0018099B">
              <w:rPr>
                <w:lang w:val="en-GB"/>
              </w:rPr>
              <w:t>USC aims to create a safe, respectful and inclusive environment for everyone. Participants are expected to:</w:t>
            </w:r>
          </w:p>
          <w:p w14:paraId="2C8022B2" w14:textId="77777777" w:rsidR="00EB7C31" w:rsidRPr="0018099B" w:rsidRDefault="00EB7C31" w:rsidP="00EB7C31">
            <w:pPr>
              <w:pStyle w:val="Compact"/>
              <w:numPr>
                <w:ilvl w:val="0"/>
                <w:numId w:val="2"/>
              </w:numPr>
              <w:rPr>
                <w:lang w:val="en-GB"/>
              </w:rPr>
            </w:pPr>
            <w:r w:rsidRPr="0018099B">
              <w:rPr>
                <w:lang w:val="en-GB"/>
              </w:rPr>
              <w:t xml:space="preserve">treat staff, coaches, volunteers and other participants with </w:t>
            </w:r>
            <w:proofErr w:type="gramStart"/>
            <w:r w:rsidRPr="0018099B">
              <w:rPr>
                <w:lang w:val="en-GB"/>
              </w:rPr>
              <w:t>respect;</w:t>
            </w:r>
            <w:proofErr w:type="gramEnd"/>
          </w:p>
          <w:p w14:paraId="4ABFCA66" w14:textId="77777777" w:rsidR="00EB7C31" w:rsidRPr="0018099B" w:rsidRDefault="00EB7C31" w:rsidP="00EB7C31">
            <w:pPr>
              <w:pStyle w:val="Compact"/>
              <w:numPr>
                <w:ilvl w:val="0"/>
                <w:numId w:val="2"/>
              </w:numPr>
              <w:rPr>
                <w:lang w:val="en-GB"/>
              </w:rPr>
            </w:pPr>
            <w:r w:rsidRPr="0018099B">
              <w:rPr>
                <w:lang w:val="en-GB"/>
              </w:rPr>
              <w:t xml:space="preserve">listen to instructions from coaches and authorised </w:t>
            </w:r>
            <w:proofErr w:type="gramStart"/>
            <w:r w:rsidRPr="0018099B">
              <w:rPr>
                <w:lang w:val="en-GB"/>
              </w:rPr>
              <w:t>adults;</w:t>
            </w:r>
            <w:proofErr w:type="gramEnd"/>
          </w:p>
          <w:p w14:paraId="3AC48CB0" w14:textId="77777777" w:rsidR="00EB7C31" w:rsidRPr="0018099B" w:rsidRDefault="00EB7C31" w:rsidP="00EB7C31">
            <w:pPr>
              <w:pStyle w:val="Compact"/>
              <w:numPr>
                <w:ilvl w:val="0"/>
                <w:numId w:val="2"/>
              </w:numPr>
              <w:rPr>
                <w:lang w:val="en-GB"/>
              </w:rPr>
            </w:pPr>
            <w:r w:rsidRPr="0018099B">
              <w:rPr>
                <w:lang w:val="en-GB"/>
              </w:rPr>
              <w:t xml:space="preserve">avoid bullying, discrimination, intimidation, aggression or harmful </w:t>
            </w:r>
            <w:proofErr w:type="gramStart"/>
            <w:r w:rsidRPr="0018099B">
              <w:rPr>
                <w:lang w:val="en-GB"/>
              </w:rPr>
              <w:t>behaviour;</w:t>
            </w:r>
            <w:proofErr w:type="gramEnd"/>
          </w:p>
          <w:p w14:paraId="2156096A" w14:textId="77777777" w:rsidR="00EB7C31" w:rsidRPr="0018099B" w:rsidRDefault="00EB7C31" w:rsidP="00EB7C31">
            <w:pPr>
              <w:pStyle w:val="Compact"/>
              <w:numPr>
                <w:ilvl w:val="0"/>
                <w:numId w:val="2"/>
              </w:numPr>
              <w:rPr>
                <w:lang w:val="en-GB"/>
              </w:rPr>
            </w:pPr>
            <w:r w:rsidRPr="0018099B">
              <w:rPr>
                <w:lang w:val="en-GB"/>
              </w:rPr>
              <w:t xml:space="preserve">respect equipment, venues and community </w:t>
            </w:r>
            <w:proofErr w:type="gramStart"/>
            <w:r w:rsidRPr="0018099B">
              <w:rPr>
                <w:lang w:val="en-GB"/>
              </w:rPr>
              <w:t>spaces;</w:t>
            </w:r>
            <w:proofErr w:type="gramEnd"/>
          </w:p>
          <w:p w14:paraId="7CB3FA4D" w14:textId="77777777" w:rsidR="00EB7C31" w:rsidRPr="0018099B" w:rsidRDefault="00EB7C31" w:rsidP="00EB7C31">
            <w:pPr>
              <w:pStyle w:val="Compact"/>
              <w:numPr>
                <w:ilvl w:val="0"/>
                <w:numId w:val="2"/>
              </w:numPr>
              <w:rPr>
                <w:lang w:val="en-GB"/>
              </w:rPr>
            </w:pPr>
            <w:r w:rsidRPr="0018099B">
              <w:rPr>
                <w:lang w:val="en-GB"/>
              </w:rPr>
              <w:t xml:space="preserve">take part safely and </w:t>
            </w:r>
            <w:proofErr w:type="gramStart"/>
            <w:r w:rsidRPr="0018099B">
              <w:rPr>
                <w:lang w:val="en-GB"/>
              </w:rPr>
              <w:t>positively;</w:t>
            </w:r>
            <w:proofErr w:type="gramEnd"/>
          </w:p>
          <w:p w14:paraId="3626E1A3" w14:textId="09FB7949" w:rsidR="00EB7C31" w:rsidRPr="0018099B" w:rsidRDefault="00EB7C31" w:rsidP="00EB7C31">
            <w:pPr>
              <w:pStyle w:val="Compact"/>
              <w:numPr>
                <w:ilvl w:val="0"/>
                <w:numId w:val="2"/>
              </w:numPr>
              <w:rPr>
                <w:lang w:val="en-GB"/>
              </w:rPr>
            </w:pPr>
            <w:r w:rsidRPr="0018099B">
              <w:rPr>
                <w:lang w:val="en-GB"/>
              </w:rPr>
              <w:t>tell a trusted adult if they feel unsafe, worried or upset.</w:t>
            </w:r>
          </w:p>
        </w:tc>
      </w:tr>
      <w:tr w:rsidR="00234C41" w:rsidRPr="0018099B" w14:paraId="10098E6C" w14:textId="77777777" w:rsidTr="00234C41">
        <w:tc>
          <w:tcPr>
            <w:tcW w:w="4675" w:type="dxa"/>
          </w:tcPr>
          <w:p w14:paraId="15ED1419" w14:textId="524B1751" w:rsidR="00234C41" w:rsidRPr="0018099B" w:rsidRDefault="00EB7C31" w:rsidP="00EB7C31">
            <w:pPr>
              <w:pStyle w:val="FirstParagraph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I understand and agree that the participant is expected to follow USC’s behaviour and safety expectations.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4328D1E8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  <w:tr w:rsidR="00234C41" w:rsidRPr="0018099B" w14:paraId="4AB7F421" w14:textId="77777777" w:rsidTr="00234C41">
        <w:tc>
          <w:tcPr>
            <w:tcW w:w="4675" w:type="dxa"/>
          </w:tcPr>
          <w:p w14:paraId="59A9703E" w14:textId="5E19E696" w:rsidR="00234C41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Participant name:</w:t>
            </w:r>
          </w:p>
        </w:tc>
        <w:tc>
          <w:tcPr>
            <w:tcW w:w="4675" w:type="dxa"/>
          </w:tcPr>
          <w:p w14:paraId="5443DE67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  <w:tr w:rsidR="00234C41" w:rsidRPr="0018099B" w14:paraId="2076D512" w14:textId="77777777" w:rsidTr="00234C41">
        <w:tc>
          <w:tcPr>
            <w:tcW w:w="4675" w:type="dxa"/>
          </w:tcPr>
          <w:p w14:paraId="0E1D603F" w14:textId="468A77C4" w:rsidR="00234C41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Participant signature, where appropriate:</w:t>
            </w:r>
          </w:p>
        </w:tc>
        <w:tc>
          <w:tcPr>
            <w:tcW w:w="4675" w:type="dxa"/>
          </w:tcPr>
          <w:p w14:paraId="18020497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  <w:tr w:rsidR="00234C41" w:rsidRPr="0018099B" w14:paraId="0FBDCFBC" w14:textId="77777777" w:rsidTr="00234C41">
        <w:tc>
          <w:tcPr>
            <w:tcW w:w="4675" w:type="dxa"/>
          </w:tcPr>
          <w:p w14:paraId="09D8E092" w14:textId="304C4E11" w:rsidR="00234C41" w:rsidRPr="0018099B" w:rsidRDefault="00EB7C31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Date:</w:t>
            </w:r>
          </w:p>
        </w:tc>
        <w:tc>
          <w:tcPr>
            <w:tcW w:w="4675" w:type="dxa"/>
          </w:tcPr>
          <w:p w14:paraId="602BEA06" w14:textId="77777777" w:rsidR="00234C41" w:rsidRPr="0018099B" w:rsidRDefault="00234C41">
            <w:pPr>
              <w:pStyle w:val="BodyText"/>
              <w:rPr>
                <w:lang w:val="en-GB"/>
              </w:rPr>
            </w:pPr>
          </w:p>
        </w:tc>
      </w:tr>
    </w:tbl>
    <w:p w14:paraId="0264E400" w14:textId="05C09D11" w:rsidR="008B22FC" w:rsidRPr="0018099B" w:rsidRDefault="008B22FC">
      <w:pPr>
        <w:pStyle w:val="BodyText"/>
        <w:rPr>
          <w:lang w:val="en-GB"/>
        </w:rPr>
      </w:pPr>
      <w:bookmarkStart w:id="13" w:name="parentcarer-agreement"/>
      <w:bookmarkEnd w:id="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E6A0B" w:rsidRPr="0018099B" w14:paraId="0AD89E16" w14:textId="77777777" w:rsidTr="001E6A0B">
        <w:tc>
          <w:tcPr>
            <w:tcW w:w="9350" w:type="dxa"/>
            <w:gridSpan w:val="2"/>
            <w:shd w:val="clear" w:color="auto" w:fill="B3E5A1" w:themeFill="accent6" w:themeFillTint="66"/>
          </w:tcPr>
          <w:p w14:paraId="27D754B0" w14:textId="182F067E" w:rsidR="001E6A0B" w:rsidRPr="0018099B" w:rsidRDefault="001E6A0B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11. Parent/Carer Agreement</w:t>
            </w:r>
          </w:p>
        </w:tc>
      </w:tr>
      <w:tr w:rsidR="001E6A0B" w:rsidRPr="0018099B" w14:paraId="2C98E2B8" w14:textId="77777777" w:rsidTr="00817439">
        <w:tc>
          <w:tcPr>
            <w:tcW w:w="9350" w:type="dxa"/>
            <w:gridSpan w:val="2"/>
          </w:tcPr>
          <w:p w14:paraId="3CF0DB1E" w14:textId="77777777" w:rsidR="001E6A0B" w:rsidRPr="0018099B" w:rsidRDefault="001E6A0B" w:rsidP="001E6A0B">
            <w:pPr>
              <w:pStyle w:val="FirstParagraph"/>
              <w:rPr>
                <w:lang w:val="en-GB"/>
              </w:rPr>
            </w:pPr>
            <w:r w:rsidRPr="0018099B">
              <w:rPr>
                <w:lang w:val="en-GB"/>
              </w:rPr>
              <w:t>Please tick to confirm:</w:t>
            </w:r>
          </w:p>
          <w:p w14:paraId="223D815F" w14:textId="7F12EB8E" w:rsidR="001E6A0B" w:rsidRPr="0018099B" w:rsidRDefault="001E6A0B">
            <w:pPr>
              <w:rPr>
                <w:lang w:val="en-GB"/>
              </w:rPr>
            </w:pPr>
            <w:r w:rsidRPr="0018099B">
              <w:rPr>
                <w:lang w:val="en-GB"/>
              </w:rPr>
              <w:t>☐ I confirm that the information provided on this form is accurate to the best of my knowledge.</w:t>
            </w:r>
            <w:r w:rsidRPr="0018099B">
              <w:rPr>
                <w:lang w:val="en-GB"/>
              </w:rPr>
              <w:br/>
              <w:t>☐ I agree to inform USC if any contact, medical, safeguarding or support information changes.</w:t>
            </w:r>
            <w:r w:rsidRPr="0018099B">
              <w:rPr>
                <w:lang w:val="en-GB"/>
              </w:rPr>
              <w:br/>
              <w:t>☐ I understand that USC will use this information to support safe participation in activities.</w:t>
            </w:r>
            <w:r w:rsidRPr="0018099B">
              <w:rPr>
                <w:lang w:val="en-GB"/>
              </w:rPr>
              <w:br/>
              <w:t>☐ I understand that USC may contact me about sessions, attendance, concerns, emergencies or relevant opportunities.</w:t>
            </w:r>
            <w:r w:rsidRPr="0018099B">
              <w:rPr>
                <w:lang w:val="en-GB"/>
              </w:rPr>
              <w:br/>
              <w:t>☐ I understand that USC may share information where necessary for safeguarding, emergency, legal, insurance or welfare reasons.</w:t>
            </w:r>
            <w:r w:rsidRPr="0018099B">
              <w:rPr>
                <w:lang w:val="en-GB"/>
              </w:rPr>
              <w:br/>
              <w:t>☐ I understand that USC is not an emergency service and that urgent risks should be reported to the appropriate emergency services.</w:t>
            </w:r>
          </w:p>
        </w:tc>
      </w:tr>
      <w:tr w:rsidR="001E6A0B" w:rsidRPr="0018099B" w14:paraId="2248BF59" w14:textId="77777777" w:rsidTr="001E6A0B">
        <w:tc>
          <w:tcPr>
            <w:tcW w:w="4675" w:type="dxa"/>
          </w:tcPr>
          <w:p w14:paraId="7DE958F2" w14:textId="15C18222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Parent/carer full name:</w:t>
            </w:r>
          </w:p>
          <w:p w14:paraId="003E7215" w14:textId="77777777" w:rsidR="001E6A0B" w:rsidRPr="0018099B" w:rsidRDefault="001E6A0B">
            <w:pPr>
              <w:rPr>
                <w:lang w:val="en-GB"/>
              </w:rPr>
            </w:pPr>
          </w:p>
        </w:tc>
        <w:tc>
          <w:tcPr>
            <w:tcW w:w="4675" w:type="dxa"/>
          </w:tcPr>
          <w:p w14:paraId="76AB3CCF" w14:textId="77777777" w:rsidR="001E6A0B" w:rsidRPr="0018099B" w:rsidRDefault="001E6A0B">
            <w:pPr>
              <w:rPr>
                <w:lang w:val="en-GB"/>
              </w:rPr>
            </w:pPr>
          </w:p>
        </w:tc>
      </w:tr>
      <w:tr w:rsidR="001E6A0B" w:rsidRPr="0018099B" w14:paraId="6B0EB4C0" w14:textId="77777777" w:rsidTr="001E6A0B">
        <w:tc>
          <w:tcPr>
            <w:tcW w:w="4675" w:type="dxa"/>
          </w:tcPr>
          <w:p w14:paraId="5BE17BA4" w14:textId="4CD23F8C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Signature:</w:t>
            </w:r>
          </w:p>
        </w:tc>
        <w:tc>
          <w:tcPr>
            <w:tcW w:w="4675" w:type="dxa"/>
          </w:tcPr>
          <w:p w14:paraId="74513943" w14:textId="77777777" w:rsidR="001E6A0B" w:rsidRPr="0018099B" w:rsidRDefault="001E6A0B">
            <w:pPr>
              <w:rPr>
                <w:lang w:val="en-GB"/>
              </w:rPr>
            </w:pPr>
          </w:p>
        </w:tc>
      </w:tr>
      <w:tr w:rsidR="001E6A0B" w:rsidRPr="0018099B" w14:paraId="6A08BDE0" w14:textId="77777777" w:rsidTr="001E6A0B">
        <w:trPr>
          <w:trHeight w:val="680"/>
        </w:trPr>
        <w:tc>
          <w:tcPr>
            <w:tcW w:w="4675" w:type="dxa"/>
          </w:tcPr>
          <w:p w14:paraId="2E391BDE" w14:textId="5A911D27" w:rsidR="001E6A0B" w:rsidRPr="0018099B" w:rsidRDefault="001E6A0B">
            <w:pPr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Date:</w:t>
            </w:r>
          </w:p>
        </w:tc>
        <w:tc>
          <w:tcPr>
            <w:tcW w:w="4675" w:type="dxa"/>
          </w:tcPr>
          <w:p w14:paraId="5FEEDFB3" w14:textId="77777777" w:rsidR="001E6A0B" w:rsidRPr="0018099B" w:rsidRDefault="001E6A0B">
            <w:pPr>
              <w:rPr>
                <w:lang w:val="en-GB"/>
              </w:rPr>
            </w:pPr>
          </w:p>
        </w:tc>
      </w:tr>
    </w:tbl>
    <w:p w14:paraId="4B26599C" w14:textId="2A2F6D3D" w:rsidR="0018099B" w:rsidRDefault="0018099B">
      <w:pPr>
        <w:pStyle w:val="BodyText"/>
        <w:rPr>
          <w:lang w:val="en-GB"/>
        </w:rPr>
      </w:pPr>
      <w:bookmarkStart w:id="14" w:name="data-protection-and-privacy-statement"/>
      <w:bookmarkEnd w:id="13"/>
    </w:p>
    <w:p w14:paraId="787E81CB" w14:textId="77777777" w:rsidR="0018099B" w:rsidRDefault="0018099B">
      <w:pPr>
        <w:rPr>
          <w:lang w:val="en-GB"/>
        </w:rPr>
      </w:pPr>
      <w:r>
        <w:rPr>
          <w:lang w:val="en-GB"/>
        </w:rPr>
        <w:br w:type="page"/>
      </w:r>
    </w:p>
    <w:p w14:paraId="0D7A5C31" w14:textId="77777777" w:rsidR="008B22FC" w:rsidRPr="0018099B" w:rsidRDefault="008B22FC">
      <w:pPr>
        <w:pStyle w:val="BodyText"/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8099B" w:rsidRPr="0018099B" w14:paraId="7AB09497" w14:textId="77777777" w:rsidTr="0018099B">
        <w:tc>
          <w:tcPr>
            <w:tcW w:w="9350" w:type="dxa"/>
            <w:gridSpan w:val="2"/>
            <w:shd w:val="clear" w:color="auto" w:fill="B3E5A1" w:themeFill="accent6" w:themeFillTint="66"/>
          </w:tcPr>
          <w:p w14:paraId="51A9D080" w14:textId="18CE815E" w:rsidR="0018099B" w:rsidRPr="0018099B" w:rsidRDefault="0018099B" w:rsidP="0018099B">
            <w:pPr>
              <w:pStyle w:val="Heading2"/>
              <w:spacing w:before="0" w:after="0"/>
              <w:rPr>
                <w:b/>
                <w:bCs/>
                <w:lang w:val="en-GB"/>
              </w:rPr>
            </w:pPr>
            <w:r w:rsidRPr="0018099B">
              <w:rPr>
                <w:b/>
                <w:bCs/>
                <w:lang w:val="en-GB"/>
              </w:rPr>
              <w:t>12. Data Protection and Privacy Statement</w:t>
            </w:r>
          </w:p>
        </w:tc>
      </w:tr>
      <w:tr w:rsidR="0018099B" w:rsidRPr="0018099B" w14:paraId="3171832A" w14:textId="77777777" w:rsidTr="000774FA">
        <w:tc>
          <w:tcPr>
            <w:tcW w:w="9350" w:type="dxa"/>
            <w:gridSpan w:val="2"/>
          </w:tcPr>
          <w:p w14:paraId="38FAA910" w14:textId="77777777" w:rsidR="0018099B" w:rsidRPr="0018099B" w:rsidRDefault="0018099B" w:rsidP="0018099B">
            <w:pPr>
              <w:pStyle w:val="FirstParagraph"/>
              <w:rPr>
                <w:lang w:val="en-GB"/>
              </w:rPr>
            </w:pPr>
            <w:r w:rsidRPr="0018099B">
              <w:rPr>
                <w:lang w:val="en-GB"/>
              </w:rPr>
              <w:t>USC will use the information provided on this form to register the participant, manage activities, communicate with parents/carers, keep participants safe, respond to emergencies, meet safeguarding responsibilities, monitor attendance, evidence project delivery and comply with legal, insurance, governance and funding requirements.</w:t>
            </w:r>
          </w:p>
          <w:p w14:paraId="033499DE" w14:textId="77777777" w:rsidR="0018099B" w:rsidRPr="0018099B" w:rsidRDefault="0018099B" w:rsidP="0018099B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USC will store personal information securely and will only share information where there is a valid reason to do so, such as safeguarding, emergency support, legal requirements, insurance, funding reporting or partnership delivery.</w:t>
            </w:r>
          </w:p>
          <w:p w14:paraId="13FF7EF7" w14:textId="77777777" w:rsidR="0018099B" w:rsidRPr="0018099B" w:rsidRDefault="0018099B" w:rsidP="0018099B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USC will not sell personal information.</w:t>
            </w:r>
          </w:p>
          <w:p w14:paraId="4BB68EBE" w14:textId="77777777" w:rsidR="0018099B" w:rsidRPr="0018099B" w:rsidRDefault="0018099B" w:rsidP="0018099B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Personal information will be handled in line with USC’s Data Protection/GDPR Policy and Privacy Notice.</w:t>
            </w:r>
          </w:p>
          <w:p w14:paraId="5D1CB5A6" w14:textId="45E73F33" w:rsidR="0018099B" w:rsidRPr="0018099B" w:rsidRDefault="0018099B" w:rsidP="0018099B">
            <w:pPr>
              <w:pStyle w:val="BodyText"/>
              <w:rPr>
                <w:lang w:val="en-GB"/>
              </w:rPr>
            </w:pPr>
            <w:r w:rsidRPr="0018099B">
              <w:rPr>
                <w:lang w:val="en-GB"/>
              </w:rPr>
              <w:t>For questions about how USC uses personal information, please contact:</w:t>
            </w:r>
          </w:p>
        </w:tc>
      </w:tr>
      <w:tr w:rsidR="0018099B" w:rsidRPr="0018099B" w14:paraId="11FE1106" w14:textId="77777777" w:rsidTr="0018099B">
        <w:trPr>
          <w:trHeight w:val="680"/>
        </w:trPr>
        <w:tc>
          <w:tcPr>
            <w:tcW w:w="4675" w:type="dxa"/>
            <w:vAlign w:val="center"/>
          </w:tcPr>
          <w:p w14:paraId="6AC19E46" w14:textId="14EB4A9C" w:rsidR="0018099B" w:rsidRPr="0018099B" w:rsidRDefault="0018099B" w:rsidP="0018099B">
            <w:pPr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Email:</w:t>
            </w:r>
            <w:r w:rsidRPr="0018099B">
              <w:rPr>
                <w:lang w:val="en-GB"/>
              </w:rPr>
              <w:t xml:space="preserve"> unitysccic@outlook.com</w:t>
            </w:r>
          </w:p>
        </w:tc>
        <w:tc>
          <w:tcPr>
            <w:tcW w:w="4675" w:type="dxa"/>
            <w:vAlign w:val="center"/>
          </w:tcPr>
          <w:p w14:paraId="20E1D03A" w14:textId="26625AFC" w:rsidR="0018099B" w:rsidRPr="0018099B" w:rsidRDefault="0018099B" w:rsidP="0018099B">
            <w:pPr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Phone:</w:t>
            </w:r>
            <w:r w:rsidRPr="0018099B">
              <w:rPr>
                <w:lang w:val="en-GB"/>
              </w:rPr>
              <w:t xml:space="preserve"> 07393344748</w:t>
            </w:r>
          </w:p>
        </w:tc>
      </w:tr>
    </w:tbl>
    <w:p w14:paraId="55C4F9B6" w14:textId="00ACA059" w:rsidR="001E6A0B" w:rsidRPr="0018099B" w:rsidRDefault="001E6A0B">
      <w:pPr>
        <w:rPr>
          <w:lang w:val="en-GB"/>
        </w:rPr>
      </w:pPr>
      <w:r w:rsidRPr="0018099B">
        <w:rPr>
          <w:lang w:val="en-GB"/>
        </w:rPr>
        <w:br w:type="page"/>
      </w:r>
    </w:p>
    <w:p w14:paraId="79903904" w14:textId="77777777" w:rsidR="001E6A0B" w:rsidRPr="0018099B" w:rsidRDefault="001E6A0B">
      <w:pPr>
        <w:pStyle w:val="BodyText"/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E6A0B" w:rsidRPr="0018099B" w14:paraId="60E18B64" w14:textId="77777777" w:rsidTr="0018099B">
        <w:trPr>
          <w:trHeight w:val="57"/>
        </w:trPr>
        <w:tc>
          <w:tcPr>
            <w:tcW w:w="9350" w:type="dxa"/>
            <w:gridSpan w:val="2"/>
            <w:shd w:val="clear" w:color="auto" w:fill="B3E5A1" w:themeFill="accent6" w:themeFillTint="66"/>
            <w:vAlign w:val="center"/>
          </w:tcPr>
          <w:p w14:paraId="7BFE2BC1" w14:textId="26493B4F" w:rsidR="001E6A0B" w:rsidRPr="0018099B" w:rsidRDefault="001E6A0B" w:rsidP="0018099B">
            <w:pPr>
              <w:pStyle w:val="Heading1"/>
              <w:spacing w:before="0"/>
              <w:rPr>
                <w:b/>
                <w:bCs/>
                <w:sz w:val="32"/>
                <w:szCs w:val="32"/>
                <w:lang w:val="en-GB"/>
              </w:rPr>
            </w:pPr>
            <w:r w:rsidRPr="0018099B">
              <w:rPr>
                <w:b/>
                <w:bCs/>
                <w:sz w:val="32"/>
                <w:szCs w:val="32"/>
                <w:lang w:val="en-GB"/>
              </w:rPr>
              <w:t>USC Office Use Only</w:t>
            </w:r>
          </w:p>
        </w:tc>
      </w:tr>
      <w:tr w:rsidR="001E6A0B" w:rsidRPr="0018099B" w14:paraId="127B8C63" w14:textId="77777777" w:rsidTr="001E6A0B">
        <w:tc>
          <w:tcPr>
            <w:tcW w:w="4675" w:type="dxa"/>
          </w:tcPr>
          <w:p w14:paraId="3A9BEA02" w14:textId="492102ED" w:rsidR="001E6A0B" w:rsidRPr="0018099B" w:rsidRDefault="001E6A0B" w:rsidP="001E6A0B">
            <w:pPr>
              <w:pStyle w:val="FirstParagraph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Date form received:</w:t>
            </w:r>
          </w:p>
          <w:p w14:paraId="47AD53F8" w14:textId="77777777" w:rsidR="001E6A0B" w:rsidRPr="0018099B" w:rsidRDefault="001E6A0B">
            <w:pPr>
              <w:rPr>
                <w:lang w:val="en-GB"/>
              </w:rPr>
            </w:pPr>
          </w:p>
        </w:tc>
        <w:tc>
          <w:tcPr>
            <w:tcW w:w="4675" w:type="dxa"/>
          </w:tcPr>
          <w:p w14:paraId="5F7B265C" w14:textId="77777777" w:rsidR="001E6A0B" w:rsidRPr="0018099B" w:rsidRDefault="001E6A0B">
            <w:pPr>
              <w:rPr>
                <w:lang w:val="en-GB"/>
              </w:rPr>
            </w:pPr>
          </w:p>
        </w:tc>
      </w:tr>
      <w:tr w:rsidR="001E6A0B" w:rsidRPr="0018099B" w14:paraId="4B35334F" w14:textId="77777777" w:rsidTr="001E6A0B">
        <w:tc>
          <w:tcPr>
            <w:tcW w:w="4675" w:type="dxa"/>
          </w:tcPr>
          <w:p w14:paraId="50A92B5D" w14:textId="712BC166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Received by:</w:t>
            </w:r>
          </w:p>
          <w:p w14:paraId="28C57A33" w14:textId="77777777" w:rsidR="001E6A0B" w:rsidRPr="0018099B" w:rsidRDefault="001E6A0B">
            <w:pPr>
              <w:rPr>
                <w:lang w:val="en-GB"/>
              </w:rPr>
            </w:pPr>
          </w:p>
        </w:tc>
        <w:tc>
          <w:tcPr>
            <w:tcW w:w="4675" w:type="dxa"/>
          </w:tcPr>
          <w:p w14:paraId="3AEDADE6" w14:textId="77777777" w:rsidR="001E6A0B" w:rsidRPr="0018099B" w:rsidRDefault="001E6A0B">
            <w:pPr>
              <w:rPr>
                <w:lang w:val="en-GB"/>
              </w:rPr>
            </w:pPr>
          </w:p>
        </w:tc>
      </w:tr>
      <w:tr w:rsidR="001E6A0B" w:rsidRPr="0018099B" w14:paraId="0D0E3FB5" w14:textId="77777777" w:rsidTr="001E6A0B">
        <w:tc>
          <w:tcPr>
            <w:tcW w:w="4675" w:type="dxa"/>
          </w:tcPr>
          <w:p w14:paraId="52FE46F9" w14:textId="36D39390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Participant accepted onto programme/activity: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  <w:r w:rsidRPr="0018099B">
              <w:rPr>
                <w:lang w:val="en-GB"/>
              </w:rPr>
              <w:br/>
              <w:t>☐ Waiting list</w:t>
            </w:r>
            <w:r w:rsidRPr="0018099B">
              <w:rPr>
                <w:lang w:val="en-GB"/>
              </w:rPr>
              <w:br/>
              <w:t>☐ Further information required</w:t>
            </w:r>
          </w:p>
        </w:tc>
        <w:tc>
          <w:tcPr>
            <w:tcW w:w="4675" w:type="dxa"/>
          </w:tcPr>
          <w:p w14:paraId="32937717" w14:textId="469591C4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Programme/session allocated:</w:t>
            </w:r>
          </w:p>
          <w:p w14:paraId="7FF5A029" w14:textId="77777777" w:rsidR="001E6A0B" w:rsidRPr="0018099B" w:rsidRDefault="001E6A0B">
            <w:pPr>
              <w:rPr>
                <w:lang w:val="en-GB"/>
              </w:rPr>
            </w:pPr>
          </w:p>
        </w:tc>
      </w:tr>
      <w:tr w:rsidR="001E6A0B" w:rsidRPr="0018099B" w14:paraId="5DDAF861" w14:textId="77777777" w:rsidTr="001E6A0B">
        <w:tc>
          <w:tcPr>
            <w:tcW w:w="4675" w:type="dxa"/>
          </w:tcPr>
          <w:p w14:paraId="76AEAB23" w14:textId="0F619489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Medical/allergy information noted: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  <w:r w:rsidRPr="0018099B">
              <w:rPr>
                <w:lang w:val="en-GB"/>
              </w:rPr>
              <w:br/>
              <w:t>☐ Not applicable</w:t>
            </w:r>
          </w:p>
        </w:tc>
        <w:tc>
          <w:tcPr>
            <w:tcW w:w="4675" w:type="dxa"/>
          </w:tcPr>
          <w:p w14:paraId="25E85A3F" w14:textId="64B087D7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Safeguarding information reviewed: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  <w:r w:rsidRPr="0018099B">
              <w:rPr>
                <w:lang w:val="en-GB"/>
              </w:rPr>
              <w:br/>
              <w:t>☐ Not applicable</w:t>
            </w:r>
          </w:p>
        </w:tc>
      </w:tr>
      <w:tr w:rsidR="001E6A0B" w:rsidRPr="0018099B" w14:paraId="06E94F7A" w14:textId="77777777" w:rsidTr="001E6A0B">
        <w:tc>
          <w:tcPr>
            <w:tcW w:w="4675" w:type="dxa"/>
          </w:tcPr>
          <w:p w14:paraId="347784BE" w14:textId="59BFA409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Photo/video consent recorded: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  <w:tc>
          <w:tcPr>
            <w:tcW w:w="4675" w:type="dxa"/>
          </w:tcPr>
          <w:p w14:paraId="682C4F41" w14:textId="0C6B2388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Added to attendance register: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</w:p>
        </w:tc>
      </w:tr>
      <w:tr w:rsidR="001E6A0B" w:rsidRPr="0018099B" w14:paraId="657B4D73" w14:textId="77777777" w:rsidTr="001E6A0B">
        <w:tc>
          <w:tcPr>
            <w:tcW w:w="4675" w:type="dxa"/>
          </w:tcPr>
          <w:p w14:paraId="3F9AAD26" w14:textId="57663084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Added to contact list/WhatsApp broadcast, where consent given:</w:t>
            </w:r>
            <w:r w:rsidRPr="0018099B">
              <w:rPr>
                <w:lang w:val="en-GB"/>
              </w:rPr>
              <w:br/>
              <w:t>☐ Yes</w:t>
            </w:r>
            <w:r w:rsidRPr="0018099B">
              <w:rPr>
                <w:lang w:val="en-GB"/>
              </w:rPr>
              <w:br/>
              <w:t>☐ No</w:t>
            </w:r>
            <w:r w:rsidRPr="0018099B">
              <w:rPr>
                <w:lang w:val="en-GB"/>
              </w:rPr>
              <w:br/>
              <w:t>☐ Not applicable</w:t>
            </w:r>
          </w:p>
        </w:tc>
        <w:tc>
          <w:tcPr>
            <w:tcW w:w="4675" w:type="dxa"/>
          </w:tcPr>
          <w:p w14:paraId="2BF15CA1" w14:textId="7F6CA19D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Notes/actions:</w:t>
            </w:r>
            <w:r w:rsidRPr="0018099B">
              <w:rPr>
                <w:lang w:val="en-GB"/>
              </w:rPr>
              <w:br/>
            </w:r>
          </w:p>
        </w:tc>
      </w:tr>
      <w:tr w:rsidR="001E6A0B" w:rsidRPr="0018099B" w14:paraId="39CBD7EC" w14:textId="77777777" w:rsidTr="001E6A0B">
        <w:tc>
          <w:tcPr>
            <w:tcW w:w="4675" w:type="dxa"/>
          </w:tcPr>
          <w:p w14:paraId="230C5617" w14:textId="4EBD2724" w:rsidR="001E6A0B" w:rsidRPr="0018099B" w:rsidRDefault="001E6A0B" w:rsidP="001E6A0B">
            <w:pPr>
              <w:pStyle w:val="BodyText"/>
              <w:rPr>
                <w:lang w:val="en-GB"/>
              </w:rPr>
            </w:pPr>
            <w:r w:rsidRPr="0018099B">
              <w:rPr>
                <w:b/>
                <w:bCs/>
                <w:lang w:val="en-GB"/>
              </w:rPr>
              <w:t>Staff/authorised person signature:</w:t>
            </w:r>
          </w:p>
          <w:p w14:paraId="46572120" w14:textId="77777777" w:rsidR="001E6A0B" w:rsidRPr="0018099B" w:rsidRDefault="001E6A0B">
            <w:pPr>
              <w:rPr>
                <w:lang w:val="en-GB"/>
              </w:rPr>
            </w:pPr>
          </w:p>
        </w:tc>
        <w:tc>
          <w:tcPr>
            <w:tcW w:w="4675" w:type="dxa"/>
          </w:tcPr>
          <w:p w14:paraId="179E9521" w14:textId="77777777" w:rsidR="001E6A0B" w:rsidRPr="0018099B" w:rsidRDefault="001E6A0B">
            <w:pPr>
              <w:rPr>
                <w:lang w:val="en-GB"/>
              </w:rPr>
            </w:pPr>
          </w:p>
        </w:tc>
      </w:tr>
      <w:tr w:rsidR="001E6A0B" w:rsidRPr="0018099B" w14:paraId="233F36CD" w14:textId="77777777" w:rsidTr="001E6A0B">
        <w:tc>
          <w:tcPr>
            <w:tcW w:w="4675" w:type="dxa"/>
          </w:tcPr>
          <w:p w14:paraId="44175DF0" w14:textId="36AF556A" w:rsidR="001E6A0B" w:rsidRPr="0018099B" w:rsidRDefault="001E6A0B" w:rsidP="001E6A0B">
            <w:pPr>
              <w:pStyle w:val="BodyText"/>
              <w:rPr>
                <w:lang w:val="en-GB"/>
              </w:rPr>
            </w:pPr>
            <w:bookmarkStart w:id="15" w:name="usc-office-use-only"/>
            <w:r w:rsidRPr="0018099B">
              <w:rPr>
                <w:b/>
                <w:bCs/>
                <w:lang w:val="en-GB"/>
              </w:rPr>
              <w:t>Date:</w:t>
            </w:r>
            <w:bookmarkEnd w:id="15"/>
          </w:p>
          <w:p w14:paraId="1A1482A5" w14:textId="77777777" w:rsidR="001E6A0B" w:rsidRPr="0018099B" w:rsidRDefault="001E6A0B" w:rsidP="001E6A0B">
            <w:pPr>
              <w:pStyle w:val="BodyText"/>
              <w:rPr>
                <w:b/>
                <w:bCs/>
                <w:lang w:val="en-GB"/>
              </w:rPr>
            </w:pPr>
          </w:p>
        </w:tc>
        <w:tc>
          <w:tcPr>
            <w:tcW w:w="4675" w:type="dxa"/>
          </w:tcPr>
          <w:p w14:paraId="1FE4AFF6" w14:textId="77777777" w:rsidR="001E6A0B" w:rsidRPr="0018099B" w:rsidRDefault="001E6A0B">
            <w:pPr>
              <w:rPr>
                <w:lang w:val="en-GB"/>
              </w:rPr>
            </w:pPr>
          </w:p>
        </w:tc>
      </w:tr>
    </w:tbl>
    <w:p w14:paraId="1948876C" w14:textId="0C18511D" w:rsidR="008B22FC" w:rsidRPr="0018099B" w:rsidRDefault="008B22FC">
      <w:pPr>
        <w:rPr>
          <w:lang w:val="en-GB"/>
        </w:rPr>
      </w:pPr>
    </w:p>
    <w:bookmarkEnd w:id="0"/>
    <w:bookmarkEnd w:id="14"/>
    <w:sectPr w:rsidR="008B22FC" w:rsidRPr="0018099B" w:rsidSect="006A5608">
      <w:headerReference w:type="first" r:id="rId7"/>
      <w:footerReference w:type="first" r:id="rId8"/>
      <w:footnotePr>
        <w:numRestart w:val="eachSect"/>
      </w:footnotePr>
      <w:pgSz w:w="12240" w:h="15840"/>
      <w:pgMar w:top="1440" w:right="1440" w:bottom="1440" w:left="1440" w:header="720" w:footer="3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B800B" w14:textId="77777777" w:rsidR="006A5608" w:rsidRDefault="006A5608" w:rsidP="006A5608">
      <w:pPr>
        <w:spacing w:after="0"/>
      </w:pPr>
      <w:r>
        <w:separator/>
      </w:r>
    </w:p>
  </w:endnote>
  <w:endnote w:type="continuationSeparator" w:id="0">
    <w:p w14:paraId="4A42AA01" w14:textId="77777777" w:rsidR="006A5608" w:rsidRDefault="006A5608" w:rsidP="006A56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8D89A" w14:textId="77777777" w:rsidR="006A5608" w:rsidRPr="00761DD5" w:rsidRDefault="006A5608" w:rsidP="006A5608">
    <w:pPr>
      <w:pStyle w:val="Footer"/>
      <w:jc w:val="center"/>
      <w:rPr>
        <w:sz w:val="22"/>
        <w:szCs w:val="22"/>
      </w:rPr>
    </w:pPr>
    <w:r w:rsidRPr="00761DD5">
      <w:rPr>
        <w:sz w:val="22"/>
        <w:szCs w:val="22"/>
      </w:rPr>
      <w:t xml:space="preserve">Unity Sports Collective CIC, </w:t>
    </w:r>
    <w:hyperlink r:id="rId1" w:history="1">
      <w:r w:rsidRPr="00761DD5">
        <w:rPr>
          <w:rStyle w:val="Hyperlink"/>
          <w:sz w:val="22"/>
          <w:szCs w:val="22"/>
        </w:rPr>
        <w:t>UnitySCCIC@outlook.com</w:t>
      </w:r>
    </w:hyperlink>
    <w:r w:rsidRPr="00761DD5">
      <w:rPr>
        <w:sz w:val="22"/>
        <w:szCs w:val="22"/>
      </w:rPr>
      <w:t xml:space="preserve">, 07393344748, </w:t>
    </w:r>
  </w:p>
  <w:p w14:paraId="109A61F7" w14:textId="77777777" w:rsidR="006A5608" w:rsidRPr="00761DD5" w:rsidRDefault="006A5608" w:rsidP="006A5608">
    <w:pPr>
      <w:pStyle w:val="Footer"/>
      <w:jc w:val="center"/>
      <w:rPr>
        <w:sz w:val="22"/>
        <w:szCs w:val="22"/>
      </w:rPr>
    </w:pPr>
    <w:r w:rsidRPr="00761DD5">
      <w:rPr>
        <w:sz w:val="22"/>
        <w:szCs w:val="22"/>
      </w:rPr>
      <w:t>Company Number: 15771457</w:t>
    </w:r>
  </w:p>
  <w:p w14:paraId="1A5BAF75" w14:textId="36ADBA5A" w:rsidR="006A5608" w:rsidRDefault="006A56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40834" w14:textId="77777777" w:rsidR="006A5608" w:rsidRDefault="006A5608" w:rsidP="006A5608">
      <w:pPr>
        <w:spacing w:after="0"/>
      </w:pPr>
      <w:r>
        <w:separator/>
      </w:r>
    </w:p>
  </w:footnote>
  <w:footnote w:type="continuationSeparator" w:id="0">
    <w:p w14:paraId="58A0FC19" w14:textId="77777777" w:rsidR="006A5608" w:rsidRDefault="006A5608" w:rsidP="006A56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CE8D3" w14:textId="41D2E84F" w:rsidR="006A5608" w:rsidRDefault="006A560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5914D8" wp14:editId="56195A76">
          <wp:simplePos x="0" y="0"/>
          <wp:positionH relativeFrom="column">
            <wp:posOffset>5676900</wp:posOffset>
          </wp:positionH>
          <wp:positionV relativeFrom="paragraph">
            <wp:posOffset>-222250</wp:posOffset>
          </wp:positionV>
          <wp:extent cx="880237" cy="807085"/>
          <wp:effectExtent l="0" t="0" r="0" b="5715"/>
          <wp:wrapNone/>
          <wp:docPr id="2085902707" name="Picture 1" descr="A logo for a sports tea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5902707" name="Picture 1" descr="A logo for a sports team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0237" cy="807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2E165AAC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B74EB90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701899655">
    <w:abstractNumId w:val="0"/>
  </w:num>
  <w:num w:numId="2" w16cid:durableId="648752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2FC"/>
    <w:rsid w:val="00025CE5"/>
    <w:rsid w:val="0018099B"/>
    <w:rsid w:val="001E6A0B"/>
    <w:rsid w:val="00234C41"/>
    <w:rsid w:val="0062737A"/>
    <w:rsid w:val="00677B77"/>
    <w:rsid w:val="006A5608"/>
    <w:rsid w:val="008B22FC"/>
    <w:rsid w:val="008F1FA6"/>
    <w:rsid w:val="00DD0B5C"/>
    <w:rsid w:val="00EB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42E0D5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foot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rsid w:val="006A560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6A5608"/>
  </w:style>
  <w:style w:type="paragraph" w:styleId="Footer">
    <w:name w:val="footer"/>
    <w:basedOn w:val="Normal"/>
    <w:link w:val="FooterChar"/>
    <w:uiPriority w:val="99"/>
    <w:rsid w:val="006A560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A5608"/>
  </w:style>
  <w:style w:type="table" w:styleId="TableGrid">
    <w:name w:val="Table Grid"/>
    <w:basedOn w:val="TableNormal"/>
    <w:rsid w:val="006A560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nitySCCIC@outlook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Usc%20Registration%20Form.dotx</Template>
  <TotalTime>142</TotalTime>
  <Pages>10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Lerma</dc:creator>
  <cp:keywords/>
  <cp:lastModifiedBy>Carlos Lerma</cp:lastModifiedBy>
  <cp:revision>3</cp:revision>
  <dcterms:created xsi:type="dcterms:W3CDTF">2026-05-13T16:28:00Z</dcterms:created>
  <dcterms:modified xsi:type="dcterms:W3CDTF">2026-05-15T18:01:00Z</dcterms:modified>
</cp:coreProperties>
</file>