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265E6140" w:rsidP="63B9CA54" w:rsidRDefault="265E6140" w14:paraId="463CB5BF" w14:textId="10B83B52">
      <w:pPr>
        <w:pStyle w:val="Normal"/>
        <w:rPr>
          <w:rFonts w:ascii="Calibri" w:hAnsi="Calibri" w:eastAsia="Calibri" w:cs="Calibri"/>
          <w:noProof w:val="0"/>
          <w:sz w:val="32"/>
          <w:szCs w:val="32"/>
          <w:lang w:val="en-GB"/>
        </w:rPr>
      </w:pPr>
      <w:r w:rsidRPr="63B9CA54" w:rsidR="265E6140">
        <w:rPr>
          <w:rFonts w:ascii="Calibri" w:hAnsi="Calibri" w:eastAsia="Calibri" w:cs="Calibri"/>
          <w:noProof w:val="0"/>
          <w:sz w:val="32"/>
          <w:szCs w:val="32"/>
          <w:lang w:val="en-GB"/>
        </w:rPr>
        <w:t xml:space="preserve">Due to current circumstances and to protect Councillors and the public, we have decided to postpone the 04 January 2022 meeting until further notice. </w:t>
      </w:r>
    </w:p>
    <w:p w:rsidR="265E6140" w:rsidP="63B9CA54" w:rsidRDefault="265E6140" w14:paraId="14AE7A11" w14:textId="405D18AF">
      <w:pPr>
        <w:rPr>
          <w:rFonts w:ascii="Calibri" w:hAnsi="Calibri" w:eastAsia="Calibri" w:cs="Calibri"/>
          <w:noProof w:val="0"/>
          <w:sz w:val="32"/>
          <w:szCs w:val="32"/>
          <w:lang w:val="en-GB"/>
        </w:rPr>
      </w:pPr>
      <w:r w:rsidRPr="63B9CA54" w:rsidR="265E6140">
        <w:rPr>
          <w:rFonts w:ascii="Calibri" w:hAnsi="Calibri" w:eastAsia="Calibri" w:cs="Calibri"/>
          <w:noProof w:val="0"/>
          <w:sz w:val="32"/>
          <w:szCs w:val="32"/>
          <w:lang w:val="en-GB"/>
        </w:rPr>
        <w:t>We await guidelines from Central Government and Buckinghamshire Council</w:t>
      </w:r>
    </w:p>
    <w:p w:rsidR="63B9CA54" w:rsidP="63B9CA54" w:rsidRDefault="63B9CA54" w14:paraId="3115325A" w14:textId="290E1188">
      <w:pPr>
        <w:pStyle w:val="Normal"/>
        <w:rPr>
          <w:rFonts w:ascii="Calibri" w:hAnsi="Calibri" w:eastAsia="Calibri" w:cs="Calibri"/>
          <w:noProof w:val="0"/>
          <w:sz w:val="32"/>
          <w:szCs w:val="32"/>
          <w:lang w:val="en-GB"/>
        </w:rPr>
      </w:pPr>
    </w:p>
    <w:p w:rsidR="79223C42" w:rsidP="5448DDBA" w:rsidRDefault="79223C42" w14:paraId="6BF950ED" w14:textId="7161A513">
      <w:pPr>
        <w:spacing w:line="257" w:lineRule="auto"/>
      </w:pPr>
      <w:r w:rsidRPr="5448DDBA" w:rsidR="4A5E3375">
        <w:rPr>
          <w:rFonts w:ascii="Calibri" w:hAnsi="Calibri" w:eastAsia="Calibri" w:cs="Calibri"/>
          <w:noProof w:val="0"/>
          <w:sz w:val="22"/>
          <w:szCs w:val="22"/>
          <w:lang w:val="en-GB"/>
        </w:rPr>
        <w:t>Hannah Holmes</w:t>
      </w:r>
    </w:p>
    <w:p w:rsidR="79223C42" w:rsidP="5448DDBA" w:rsidRDefault="79223C42" w14:paraId="4B04570A" w14:textId="776B054C">
      <w:pPr>
        <w:spacing w:line="257" w:lineRule="auto"/>
      </w:pPr>
      <w:r w:rsidRPr="5448DDBA" w:rsidR="4A5E3375">
        <w:rPr>
          <w:rFonts w:ascii="Calibri" w:hAnsi="Calibri" w:eastAsia="Calibri" w:cs="Calibri"/>
          <w:noProof w:val="0"/>
          <w:sz w:val="22"/>
          <w:szCs w:val="22"/>
          <w:lang w:val="en-GB"/>
        </w:rPr>
        <w:t>Parish Clerk</w:t>
      </w:r>
    </w:p>
    <w:p w:rsidR="79223C42" w:rsidP="5448DDBA" w:rsidRDefault="79223C42" w14:paraId="775380C6" w14:textId="23703870">
      <w:pPr>
        <w:spacing w:line="257" w:lineRule="auto"/>
      </w:pPr>
      <w:r w:rsidRPr="5448DDBA" w:rsidR="4A5E3375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en-GB"/>
        </w:rPr>
        <w:t>Steeple Claydon Parish Council</w:t>
      </w:r>
    </w:p>
    <w:p w:rsidR="79223C42" w:rsidP="5448DDBA" w:rsidRDefault="79223C42" w14:paraId="35712023" w14:textId="5018FC0D">
      <w:pPr>
        <w:spacing w:line="257" w:lineRule="auto"/>
      </w:pPr>
      <w:r w:rsidRPr="5448DDBA" w:rsidR="4A5E3375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en-GB"/>
        </w:rPr>
        <w:t>Clerk phone 01296 534 698 (Monday - Friday, office hours only please)</w:t>
      </w:r>
    </w:p>
    <w:p w:rsidR="79223C42" w:rsidP="5448DDBA" w:rsidRDefault="79223C42" w14:paraId="699266CE" w14:textId="0F308F33">
      <w:pPr>
        <w:spacing w:line="257" w:lineRule="auto"/>
      </w:pPr>
      <w:hyperlink r:id="R54e3a22454cc4549">
        <w:r w:rsidRPr="5448DDBA" w:rsidR="4A5E3375">
          <w:rPr>
            <w:rStyle w:val="Hyperlink"/>
            <w:rFonts w:ascii="Calibri" w:hAnsi="Calibri" w:eastAsia="Calibri" w:cs="Calibri"/>
            <w:strike w:val="0"/>
            <w:dstrike w:val="0"/>
            <w:noProof w:val="0"/>
            <w:sz w:val="24"/>
            <w:szCs w:val="24"/>
            <w:lang w:val="en-GB"/>
          </w:rPr>
          <w:t>clerk@steepleclaydonparishcouncil.gov.uk</w:t>
        </w:r>
      </w:hyperlink>
    </w:p>
    <w:p w:rsidR="79223C42" w:rsidP="5448DDBA" w:rsidRDefault="79223C42" w14:paraId="1AC74C4C" w14:textId="6D229168">
      <w:pPr>
        <w:spacing w:line="257" w:lineRule="auto"/>
      </w:pPr>
      <w:r w:rsidRPr="5448DDBA" w:rsidR="4A5E3375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en-GB"/>
        </w:rPr>
        <w:t xml:space="preserve">Clerk post-box for correspondence is number 48 - outside the Village Library door. </w:t>
      </w:r>
    </w:p>
    <w:p w:rsidR="79223C42" w:rsidP="5448DDBA" w:rsidRDefault="79223C42" w14:paraId="4F0F7902" w14:textId="1695372F">
      <w:pPr>
        <w:spacing w:line="257" w:lineRule="auto"/>
      </w:pPr>
      <w:r w:rsidRPr="5448DDBA" w:rsidR="4A5E3375">
        <w:rPr>
          <w:rFonts w:ascii="Calibri" w:hAnsi="Calibri" w:eastAsia="Calibri" w:cs="Calibri"/>
          <w:noProof w:val="0"/>
          <w:color w:val="000000" w:themeColor="text1" w:themeTint="FF" w:themeShade="FF"/>
          <w:sz w:val="24"/>
          <w:szCs w:val="24"/>
          <w:lang w:val="en-GB"/>
        </w:rPr>
        <w:t>Postal - The Parish Clerk, The Village Hall, 48 Queen Catherine Road, Steeple Claydon MK18 2PY</w:t>
      </w:r>
    </w:p>
    <w:p w:rsidR="79223C42" w:rsidP="79223C42" w:rsidRDefault="79223C42" w14:paraId="1744F9FC" w14:textId="00AD2F03">
      <w:pPr>
        <w:pStyle w:val="Normal"/>
      </w:pPr>
    </w:p>
    <w:p w:rsidR="79223C42" w:rsidP="79223C42" w:rsidRDefault="79223C42" w14:paraId="5E48DF07" w14:textId="68E43627">
      <w:pPr>
        <w:pStyle w:val="Normal"/>
      </w:pPr>
    </w:p>
    <w:p w:rsidR="79223C42" w:rsidP="79223C42" w:rsidRDefault="79223C42" w14:paraId="73278C1B" w14:textId="2EC364F3">
      <w:pPr>
        <w:pStyle w:val="Normal"/>
      </w:pPr>
    </w:p>
    <w:p w:rsidR="79223C42" w:rsidP="79223C42" w:rsidRDefault="79223C42" w14:paraId="522826B4" w14:textId="435020D5">
      <w:pPr>
        <w:pStyle w:val="Normal"/>
      </w:pPr>
    </w:p>
    <w:p w:rsidR="79223C42" w:rsidP="79223C42" w:rsidRDefault="79223C42" w14:paraId="57477CD4" w14:textId="23A28ED6">
      <w:pPr>
        <w:pStyle w:val="Normal"/>
      </w:pPr>
    </w:p>
    <w:p w:rsidR="79223C42" w:rsidP="79223C42" w:rsidRDefault="79223C42" w14:paraId="3CAF06BA" w14:textId="36B3107B">
      <w:pPr>
        <w:pStyle w:val="Normal"/>
      </w:pPr>
    </w:p>
    <w:p w:rsidR="79223C42" w:rsidP="79223C42" w:rsidRDefault="79223C42" w14:paraId="407EC803" w14:textId="1876958E">
      <w:pPr>
        <w:pStyle w:val="Normal"/>
      </w:pPr>
    </w:p>
    <w:p w:rsidR="79223C42" w:rsidP="79223C42" w:rsidRDefault="79223C42" w14:paraId="19204142" w14:textId="5A839FFE">
      <w:pPr>
        <w:pStyle w:val="Normal"/>
      </w:pPr>
    </w:p>
    <w:p w:rsidR="79223C42" w:rsidP="79223C42" w:rsidRDefault="79223C42" w14:paraId="223A189E" w14:textId="0192776E">
      <w:pPr>
        <w:pStyle w:val="Normal"/>
      </w:pPr>
    </w:p>
    <w:p w:rsidR="79223C42" w:rsidP="79223C42" w:rsidRDefault="79223C42" w14:paraId="5956182D" w14:textId="64D3E9A8">
      <w:pPr>
        <w:pStyle w:val="Normal"/>
      </w:pPr>
    </w:p>
    <w:sectPr w:rsidR="002835F0" w:rsidSect="000348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orient="portrait" w:code="9"/>
      <w:pgMar w:top="1440" w:right="1440" w:bottom="1440" w:left="1440" w:header="568" w:footer="692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9364AA" w:rsidP="001D75A7" w:rsidRDefault="009364AA" w14:paraId="7C62CB1C" w14:textId="77777777">
      <w:pPr>
        <w:spacing w:after="0"/>
      </w:pPr>
      <w:r>
        <w:separator/>
      </w:r>
    </w:p>
  </w:endnote>
  <w:endnote w:type="continuationSeparator" w:id="0">
    <w:p w:rsidR="009364AA" w:rsidP="001D75A7" w:rsidRDefault="009364AA" w14:paraId="0E30AADD" w14:textId="7777777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14CB8" w:rsidRDefault="00414CB8" w14:paraId="733D9B4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p14">
  <w:p w:rsidRPr="00F36994" w:rsidR="001D75A7" w:rsidP="00F36994" w:rsidRDefault="006F5026" w14:paraId="0FB06C58" w14:textId="7C2D5F58">
    <w:pPr>
      <w:pStyle w:val="Footer"/>
      <w:tabs>
        <w:tab w:val="clear" w:pos="4513"/>
        <w:tab w:val="clear" w:pos="9026"/>
        <w:tab w:val="left" w:pos="1276"/>
        <w:tab w:val="left" w:pos="3544"/>
        <w:tab w:val="right" w:pos="9638"/>
      </w:tabs>
      <w:rPr>
        <w:rFonts w:asciiTheme="majorHAnsi" w:hAnsiTheme="majorHAnsi" w:cstheme="majorHAnsi"/>
      </w:rPr>
    </w:pPr>
    <w:r w:rsidRPr="004424CA">
      <w:rPr>
        <w:rFonts w:asciiTheme="majorHAnsi" w:hAnsiTheme="majorHAnsi" w:cstheme="majorHAnsi"/>
        <w:noProof/>
        <w:highlight w:val="lightGray"/>
      </w:rPr>
      <mc:AlternateContent>
        <mc:Choice Requires="wps">
          <w:drawing>
            <wp:anchor distT="0" distB="0" distL="114300" distR="114300" simplePos="0" relativeHeight="251692032" behindDoc="0" locked="0" layoutInCell="1" allowOverlap="1" wp14:anchorId="24E481C4" wp14:editId="6D5310DF">
              <wp:simplePos x="0" y="0"/>
              <wp:positionH relativeFrom="column">
                <wp:posOffset>0</wp:posOffset>
              </wp:positionH>
              <wp:positionV relativeFrom="page">
                <wp:posOffset>10074275</wp:posOffset>
              </wp:positionV>
              <wp:extent cx="6184900" cy="0"/>
              <wp:effectExtent l="0" t="0" r="0" b="0"/>
              <wp:wrapNone/>
              <wp:docPr id="225" name="Straight Connector 2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84900" cy="0"/>
                      </a:xfrm>
                      <a:prstGeom prst="line">
                        <a:avLst/>
                      </a:prstGeom>
                      <a:ln w="15875">
                        <a:solidFill>
                          <a:srgbClr val="82BDF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225" style="position:absolute;flip:y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o:spid="_x0000_s1026" strokecolor="#82bdfe" strokeweight="1.25pt" from="0,793.25pt" to="487pt,793.25pt" w14:anchorId="00F5F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">
              <v:stroke joinstyle="miter"/>
              <w10:wrap anchory="page"/>
            </v:line>
          </w:pict>
        </mc:Fallback>
      </mc:AlternateContent>
    </w:r>
    <w:r w:rsidRPr="002D2DFE" w:rsidR="00F36994">
      <w:rPr>
        <w:rFonts w:asciiTheme="majorHAnsi" w:hAnsiTheme="majorHAnsi" w:cstheme="majorHAnsi"/>
        <w:sz w:val="23"/>
        <w:szCs w:val="23"/>
      </w:rPr>
      <w:t xml:space="preserve">Page </w:t>
    </w:r>
    <w:r w:rsidRPr="002D2DFE" w:rsidR="00F36994">
      <w:rPr>
        <w:rFonts w:asciiTheme="majorHAnsi" w:hAnsiTheme="majorHAnsi" w:cstheme="majorHAnsi"/>
        <w:sz w:val="23"/>
        <w:szCs w:val="23"/>
      </w:rPr>
      <w:fldChar w:fldCharType="begin"/>
    </w:r>
    <w:r w:rsidRPr="002D2DFE" w:rsidR="00F36994">
      <w:rPr>
        <w:rFonts w:asciiTheme="majorHAnsi" w:hAnsiTheme="majorHAnsi" w:cstheme="majorHAnsi"/>
        <w:sz w:val="23"/>
        <w:szCs w:val="23"/>
      </w:rPr>
      <w:instrText xml:space="preserve"> PAGE </w:instrText>
    </w:r>
    <w:r w:rsidRPr="002D2DFE" w:rsidR="00F36994">
      <w:rPr>
        <w:rFonts w:asciiTheme="majorHAnsi" w:hAnsiTheme="majorHAnsi" w:cstheme="majorHAnsi"/>
        <w:sz w:val="23"/>
        <w:szCs w:val="23"/>
      </w:rPr>
      <w:fldChar w:fldCharType="separate"/>
    </w:r>
    <w:r w:rsidR="00F36994">
      <w:rPr>
        <w:rFonts w:asciiTheme="majorHAnsi" w:hAnsiTheme="majorHAnsi" w:cstheme="majorHAnsi"/>
        <w:sz w:val="23"/>
        <w:szCs w:val="23"/>
      </w:rPr>
      <w:t>1</w:t>
    </w:r>
    <w:r w:rsidRPr="002D2DFE" w:rsidR="00F36994">
      <w:rPr>
        <w:rFonts w:asciiTheme="majorHAnsi" w:hAnsiTheme="majorHAnsi" w:cstheme="majorHAnsi"/>
        <w:sz w:val="23"/>
        <w:szCs w:val="23"/>
      </w:rPr>
      <w:fldChar w:fldCharType="end"/>
    </w:r>
    <w:r w:rsidRPr="002D2DFE" w:rsidR="00F36994">
      <w:rPr>
        <w:rFonts w:asciiTheme="majorHAnsi" w:hAnsiTheme="majorHAnsi" w:cstheme="majorHAnsi"/>
        <w:sz w:val="23"/>
        <w:szCs w:val="23"/>
      </w:rPr>
      <w:t xml:space="preserve"> of </w:t>
    </w:r>
    <w:r w:rsidRPr="002D2DFE" w:rsidR="00F36994">
      <w:rPr>
        <w:rFonts w:asciiTheme="majorHAnsi" w:hAnsiTheme="majorHAnsi" w:cstheme="majorHAnsi"/>
        <w:sz w:val="23"/>
        <w:szCs w:val="23"/>
      </w:rPr>
      <w:fldChar w:fldCharType="begin"/>
    </w:r>
    <w:r w:rsidRPr="002D2DFE" w:rsidR="00F36994">
      <w:rPr>
        <w:rFonts w:asciiTheme="majorHAnsi" w:hAnsiTheme="majorHAnsi" w:cstheme="majorHAnsi"/>
        <w:sz w:val="23"/>
        <w:szCs w:val="23"/>
      </w:rPr>
      <w:instrText xml:space="preserve"> NUMPAGES  </w:instrText>
    </w:r>
    <w:r w:rsidRPr="002D2DFE" w:rsidR="00F36994">
      <w:rPr>
        <w:rFonts w:asciiTheme="majorHAnsi" w:hAnsiTheme="majorHAnsi" w:cstheme="majorHAnsi"/>
        <w:sz w:val="23"/>
        <w:szCs w:val="23"/>
      </w:rPr>
      <w:fldChar w:fldCharType="separate"/>
    </w:r>
    <w:r w:rsidR="00F36994">
      <w:rPr>
        <w:rFonts w:asciiTheme="majorHAnsi" w:hAnsiTheme="majorHAnsi" w:cstheme="majorHAnsi"/>
        <w:sz w:val="23"/>
        <w:szCs w:val="23"/>
      </w:rPr>
      <w:t>2</w:t>
    </w:r>
    <w:r w:rsidRPr="002D2DFE" w:rsidR="00F36994">
      <w:rPr>
        <w:rFonts w:asciiTheme="majorHAnsi" w:hAnsiTheme="majorHAnsi" w:cstheme="majorHAnsi"/>
        <w:sz w:val="23"/>
        <w:szCs w:val="23"/>
      </w:rPr>
      <w:fldChar w:fldCharType="end"/>
    </w:r>
    <w:r w:rsidR="00F36994">
      <w:rPr>
        <w:rFonts w:asciiTheme="majorHAnsi" w:hAnsiTheme="majorHAnsi" w:cstheme="majorHAnsi"/>
        <w:sz w:val="23"/>
        <w:szCs w:val="23"/>
      </w:rPr>
      <w:t xml:space="preserve"> </w:t>
    </w:r>
    <w:r w:rsidR="00F36994">
      <w:rPr>
        <w:rFonts w:asciiTheme="majorHAnsi" w:hAnsiTheme="majorHAnsi" w:cstheme="majorHAnsi"/>
        <w:sz w:val="23"/>
        <w:szCs w:val="23"/>
      </w:rPr>
      <w:tab/>
    </w:r>
    <w:r w:rsidR="00F36994">
      <w:rPr>
        <w:rFonts w:asciiTheme="majorHAnsi" w:hAnsiTheme="majorHAnsi" w:cstheme="majorHAnsi"/>
        <w:sz w:val="23"/>
        <w:szCs w:val="23"/>
      </w:rPr>
      <w:tab/>
    </w:r>
    <w:r w:rsidRPr="002D2DFE" w:rsidR="00F36994">
      <w:rPr>
        <w:rFonts w:asciiTheme="majorHAnsi" w:hAnsiTheme="majorHAnsi" w:cstheme="majorHAnsi"/>
        <w:sz w:val="16"/>
        <w:szCs w:val="16"/>
      </w:rPr>
      <w:t>Printed:</w:t>
    </w:r>
    <w:r w:rsidR="00F36994">
      <w:rPr>
        <w:rFonts w:asciiTheme="majorHAnsi" w:hAnsiTheme="majorHAnsi" w:cstheme="majorHAnsi"/>
        <w:sz w:val="16"/>
        <w:szCs w:val="16"/>
      </w:rPr>
      <w:t xml:space="preserve"> </w:t>
    </w:r>
    <w:r w:rsidRPr="002D2DFE" w:rsidR="00F36994">
      <w:rPr>
        <w:rFonts w:asciiTheme="majorHAnsi" w:hAnsiTheme="majorHAnsi" w:cstheme="majorHAnsi"/>
        <w:sz w:val="16"/>
        <w:szCs w:val="16"/>
      </w:rPr>
      <w:fldChar w:fldCharType="begin"/>
    </w:r>
    <w:r w:rsidRPr="002D2DFE" w:rsidR="00F36994">
      <w:rPr>
        <w:rFonts w:asciiTheme="majorHAnsi" w:hAnsiTheme="majorHAnsi" w:cstheme="majorHAnsi"/>
        <w:sz w:val="16"/>
        <w:szCs w:val="16"/>
      </w:rPr>
      <w:instrText xml:space="preserve"> DOCPROPERTY  LastPrinted  \* MERGEFORMAT </w:instrText>
    </w:r>
    <w:r w:rsidRPr="002D2DFE" w:rsidR="00F36994">
      <w:rPr>
        <w:rFonts w:asciiTheme="majorHAnsi" w:hAnsiTheme="majorHAnsi" w:cstheme="majorHAnsi"/>
        <w:sz w:val="16"/>
        <w:szCs w:val="16"/>
      </w:rPr>
      <w:fldChar w:fldCharType="separate"/>
    </w:r>
    <w:r w:rsidR="007978AD">
      <w:rPr>
        <w:rFonts w:asciiTheme="majorHAnsi" w:hAnsiTheme="majorHAnsi" w:cstheme="majorHAnsi"/>
        <w:sz w:val="16"/>
        <w:szCs w:val="16"/>
      </w:rPr>
      <w:t>02/03/2021 13:22</w:t>
    </w:r>
    <w:r w:rsidRPr="002D2DFE" w:rsidR="00F36994">
      <w:rPr>
        <w:rFonts w:asciiTheme="majorHAnsi" w:hAnsiTheme="majorHAnsi" w:cstheme="majorHAnsi"/>
        <w:sz w:val="16"/>
        <w:szCs w:val="16"/>
      </w:rPr>
      <w:fldChar w:fldCharType="end"/>
    </w:r>
    <w:r w:rsidR="00D83252">
      <w:rPr>
        <w:rFonts w:asciiTheme="majorHAnsi" w:hAnsiTheme="majorHAnsi" w:cstheme="majorHAnsi"/>
        <w:sz w:val="16"/>
        <w:szCs w:val="16"/>
      </w:rPr>
      <w:t xml:space="preserve"> -</w:t>
    </w:r>
    <w:r w:rsidR="00F36994">
      <w:rPr>
        <w:rFonts w:asciiTheme="majorHAnsi" w:hAnsiTheme="majorHAnsi" w:cstheme="majorHAnsi"/>
        <w:sz w:val="16"/>
        <w:szCs w:val="16"/>
      </w:rPr>
      <w:t xml:space="preserve"> Last s</w:t>
    </w:r>
    <w:r w:rsidRPr="002D2DFE" w:rsidR="00F36994">
      <w:rPr>
        <w:rFonts w:asciiTheme="majorHAnsi" w:hAnsiTheme="majorHAnsi" w:cstheme="majorHAnsi"/>
        <w:sz w:val="16"/>
        <w:szCs w:val="16"/>
      </w:rPr>
      <w:t>aved</w:t>
    </w:r>
    <w:r w:rsidR="00F36994">
      <w:rPr>
        <w:rFonts w:asciiTheme="majorHAnsi" w:hAnsiTheme="majorHAnsi" w:cstheme="majorHAnsi"/>
        <w:sz w:val="16"/>
        <w:szCs w:val="16"/>
      </w:rPr>
      <w:t xml:space="preserve"> b</w:t>
    </w:r>
    <w:r w:rsidRPr="002D2DFE" w:rsidR="00F36994">
      <w:rPr>
        <w:rFonts w:asciiTheme="majorHAnsi" w:hAnsiTheme="majorHAnsi" w:cstheme="majorHAnsi"/>
        <w:sz w:val="16"/>
        <w:szCs w:val="16"/>
      </w:rPr>
      <w:t xml:space="preserve">y: </w:t>
    </w:r>
    <w:r w:rsidRPr="002D2DFE" w:rsidR="00F36994">
      <w:rPr>
        <w:rFonts w:asciiTheme="majorHAnsi" w:hAnsiTheme="majorHAnsi" w:cstheme="majorHAnsi"/>
        <w:sz w:val="16"/>
        <w:szCs w:val="16"/>
      </w:rPr>
      <w:fldChar w:fldCharType="begin"/>
    </w:r>
    <w:r w:rsidRPr="002D2DFE" w:rsidR="00F36994">
      <w:rPr>
        <w:rFonts w:asciiTheme="majorHAnsi" w:hAnsiTheme="majorHAnsi" w:cstheme="majorHAnsi"/>
        <w:sz w:val="16"/>
        <w:szCs w:val="16"/>
      </w:rPr>
      <w:instrText xml:space="preserve"> DOCPROPERTY  LastSavedBy  \* MERGEFORMAT </w:instrText>
    </w:r>
    <w:r w:rsidR="00CB6315">
      <w:rPr>
        <w:rFonts w:asciiTheme="majorHAnsi" w:hAnsiTheme="majorHAnsi" w:cstheme="majorHAnsi"/>
        <w:sz w:val="16"/>
        <w:szCs w:val="16"/>
      </w:rPr>
      <w:fldChar w:fldCharType="separate"/>
    </w:r>
    <w:r w:rsidR="007978AD">
      <w:rPr>
        <w:rFonts w:asciiTheme="majorHAnsi" w:hAnsiTheme="majorHAnsi" w:cstheme="majorHAnsi"/>
        <w:sz w:val="16"/>
        <w:szCs w:val="16"/>
      </w:rPr>
      <w:t>Clerk Steeple Claydon</w:t>
    </w:r>
    <w:r w:rsidRPr="002D2DFE" w:rsidR="00F36994">
      <w:rPr>
        <w:rFonts w:asciiTheme="majorHAnsi" w:hAnsiTheme="majorHAnsi" w:cstheme="majorHAnsi"/>
        <w:sz w:val="16"/>
        <w:szCs w:val="16"/>
      </w:rPr>
      <w:fldChar w:fldCharType="end"/>
    </w:r>
    <w:r w:rsidR="00D83252">
      <w:rPr>
        <w:rFonts w:asciiTheme="majorHAnsi" w:hAnsiTheme="majorHAnsi" w:cstheme="majorHAnsi"/>
        <w:sz w:val="16"/>
        <w:szCs w:val="16"/>
      </w:rPr>
      <w:t xml:space="preserve"> -</w:t>
    </w:r>
    <w:r w:rsidRPr="002D2DFE" w:rsidR="00F36994">
      <w:rPr>
        <w:rFonts w:asciiTheme="majorHAnsi" w:hAnsiTheme="majorHAnsi" w:cstheme="majorHAnsi"/>
        <w:sz w:val="16"/>
        <w:szCs w:val="16"/>
      </w:rPr>
      <w:t xml:space="preserve"> Document</w:t>
    </w:r>
    <w:r w:rsidR="00F36994">
      <w:rPr>
        <w:rFonts w:asciiTheme="majorHAnsi" w:hAnsiTheme="majorHAnsi" w:cstheme="majorHAnsi"/>
        <w:sz w:val="16"/>
        <w:szCs w:val="16"/>
      </w:rPr>
      <w:t xml:space="preserve"> Title</w:t>
    </w:r>
    <w:r w:rsidRPr="002D2DFE" w:rsidR="00F36994">
      <w:rPr>
        <w:rFonts w:asciiTheme="majorHAnsi" w:hAnsiTheme="majorHAnsi" w:cstheme="majorHAnsi"/>
        <w:sz w:val="16"/>
        <w:szCs w:val="16"/>
      </w:rPr>
      <w:t xml:space="preserve">: </w:t>
    </w:r>
    <w:r w:rsidRPr="002D2DFE" w:rsidR="00F36994">
      <w:rPr>
        <w:rFonts w:asciiTheme="majorHAnsi" w:hAnsiTheme="majorHAnsi" w:cstheme="majorHAnsi"/>
        <w:sz w:val="16"/>
        <w:szCs w:val="16"/>
      </w:rPr>
      <w:fldChar w:fldCharType="begin"/>
    </w:r>
    <w:r w:rsidRPr="002D2DFE" w:rsidR="00F36994">
      <w:rPr>
        <w:rFonts w:asciiTheme="majorHAnsi" w:hAnsiTheme="majorHAnsi" w:cstheme="majorHAnsi"/>
        <w:sz w:val="16"/>
        <w:szCs w:val="16"/>
      </w:rPr>
      <w:instrText xml:space="preserve"> FILENAME  \* FirstCap  \* MERGEFORMAT </w:instrText>
    </w:r>
    <w:r w:rsidRPr="002D2DFE" w:rsidR="00F36994">
      <w:rPr>
        <w:rFonts w:asciiTheme="majorHAnsi" w:hAnsiTheme="majorHAnsi" w:cstheme="majorHAnsi"/>
        <w:sz w:val="16"/>
        <w:szCs w:val="16"/>
      </w:rPr>
      <w:fldChar w:fldCharType="separate"/>
    </w:r>
    <w:r w:rsidR="007978AD">
      <w:rPr>
        <w:rFonts w:asciiTheme="majorHAnsi" w:hAnsiTheme="majorHAnsi" w:cstheme="majorHAnsi"/>
        <w:noProof/>
        <w:sz w:val="16"/>
        <w:szCs w:val="16"/>
      </w:rPr>
      <w:t>Joe Baughan thx Feb 21</w:t>
    </w:r>
    <w:r w:rsidRPr="002D2DFE" w:rsidR="00F36994">
      <w:rPr>
        <w:rFonts w:asciiTheme="majorHAnsi" w:hAnsiTheme="majorHAnsi" w:cstheme="majorHAnsi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p14">
  <w:p w:rsidRPr="00B92BD9" w:rsidR="001D75A7" w:rsidP="006F5026" w:rsidRDefault="006F5026" w14:paraId="55EBDAA6" w14:textId="2EEE5263">
    <w:pPr>
      <w:pStyle w:val="Footer"/>
      <w:tabs>
        <w:tab w:val="clear" w:pos="4513"/>
        <w:tab w:val="clear" w:pos="9026"/>
        <w:tab w:val="left" w:pos="1276"/>
        <w:tab w:val="left" w:pos="3544"/>
        <w:tab w:val="right" w:pos="9746"/>
      </w:tabs>
      <w:rPr>
        <w:rFonts w:asciiTheme="majorHAnsi" w:hAnsiTheme="majorHAnsi" w:cstheme="majorHAnsi"/>
      </w:rPr>
    </w:pPr>
    <w:r w:rsidRPr="004424CA">
      <w:rPr>
        <w:rFonts w:asciiTheme="majorHAnsi" w:hAnsiTheme="majorHAnsi" w:cstheme="majorHAnsi"/>
        <w:noProof/>
        <w:highlight w:val="lightGray"/>
      </w:rPr>
      <mc:AlternateContent>
        <mc:Choice Requires="wps">
          <w:drawing>
            <wp:anchor distT="0" distB="0" distL="114300" distR="114300" simplePos="0" relativeHeight="251689984" behindDoc="0" locked="0" layoutInCell="1" allowOverlap="1" wp14:anchorId="5DADB8D8" wp14:editId="6C992C07">
              <wp:simplePos x="0" y="0"/>
              <wp:positionH relativeFrom="column">
                <wp:posOffset>0</wp:posOffset>
              </wp:positionH>
              <wp:positionV relativeFrom="page">
                <wp:posOffset>10073005</wp:posOffset>
              </wp:positionV>
              <wp:extent cx="6184900" cy="0"/>
              <wp:effectExtent l="0" t="0" r="0" b="0"/>
              <wp:wrapNone/>
              <wp:docPr id="224" name="Straight Connector 2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84900" cy="0"/>
                      </a:xfrm>
                      <a:prstGeom prst="line">
                        <a:avLst/>
                      </a:prstGeom>
                      <a:ln w="15875">
                        <a:solidFill>
                          <a:srgbClr val="82BDF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224" style="position:absolute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o:spid="_x0000_s1026" strokecolor="#82bdfe" strokeweight="1.25pt" from="0,793.15pt" to="487pt,793.15pt" w14:anchorId="480ED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">
              <v:stroke joinstyle="miter"/>
              <w10:wrap anchory="page"/>
            </v:line>
          </w:pict>
        </mc:Fallback>
      </mc:AlternateContent>
    </w:r>
    <w:r w:rsidRPr="00B92BD9" w:rsidR="007978AD">
      <w:rPr>
        <w:rFonts w:asciiTheme="majorHAnsi" w:hAnsiTheme="majorHAnsi" w:cstheme="majorHAns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9364AA" w:rsidP="001D75A7" w:rsidRDefault="009364AA" w14:paraId="1498310A" w14:textId="77777777">
      <w:pPr>
        <w:spacing w:after="0"/>
      </w:pPr>
      <w:r>
        <w:separator/>
      </w:r>
    </w:p>
  </w:footnote>
  <w:footnote w:type="continuationSeparator" w:id="0">
    <w:p w:rsidR="009364AA" w:rsidP="001D75A7" w:rsidRDefault="009364AA" w14:paraId="20858EB6" w14:textId="77777777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414CB8" w:rsidRDefault="00414CB8" w14:paraId="556B32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16cid w16 w16cex wp14">
  <w:p w:rsidRPr="006F5026" w:rsidR="00D812C3" w:rsidP="006F5026" w:rsidRDefault="006F5026" w14:paraId="4CF2E4E6" w14:textId="77777777">
    <w:pPr>
      <w:pStyle w:val="Header"/>
    </w:pPr>
    <w:r w:rsidRPr="004424CA">
      <w:rPr>
        <w:rFonts w:asciiTheme="majorHAnsi" w:hAnsiTheme="majorHAnsi" w:cstheme="majorHAnsi"/>
        <w:noProof/>
        <w:highlight w:val="lightGray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60E6757C" wp14:editId="0435F429">
              <wp:simplePos x="0" y="0"/>
              <wp:positionH relativeFrom="column">
                <wp:posOffset>0</wp:posOffset>
              </wp:positionH>
              <wp:positionV relativeFrom="page">
                <wp:posOffset>571877</wp:posOffset>
              </wp:positionV>
              <wp:extent cx="6184900" cy="0"/>
              <wp:effectExtent l="0" t="0" r="0" b="0"/>
              <wp:wrapNone/>
              <wp:docPr id="227" name="Straight Connector 2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84900" cy="0"/>
                      </a:xfrm>
                      <a:prstGeom prst="line">
                        <a:avLst/>
                      </a:prstGeom>
                      <a:ln w="15875">
                        <a:solidFill>
                          <a:srgbClr val="82BDF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227" style="position:absolute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o:spid="_x0000_s1026" strokecolor="#82bdfe" strokeweight="1.25pt" from="0,45.05pt" to="487pt,45.05pt" w14:anchorId="4F22AB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">
              <v:stroke joinstyle="miter"/>
              <w10:wrap anchory="page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p14">
  <w:p w:rsidR="00CB6315" w:rsidP="00BE0C88" w:rsidRDefault="00CB6315" w14:paraId="00E20A70" w14:textId="38BCA09F">
    <w:pPr>
      <w:spacing w:after="0"/>
      <w:jc w:val="right"/>
      <w:rPr>
        <w:rFonts w:cstheme="minorHAnsi"/>
      </w:rPr>
    </w:pPr>
  </w:p>
  <w:p w:rsidR="00414CB8" w:rsidP="00BE0C88" w:rsidRDefault="00414CB8" w14:paraId="376AC1EA" w14:textId="77777777">
    <w:pPr>
      <w:spacing w:after="0"/>
      <w:jc w:val="right"/>
      <w:rPr>
        <w:rFonts w:cstheme="minorHAnsi"/>
      </w:rPr>
    </w:pPr>
  </w:p>
  <w:p w:rsidR="00414CB8" w:rsidP="00BE0C88" w:rsidRDefault="00414CB8" w14:paraId="6679D9AE" w14:textId="6BA0E5F0">
    <w:pPr>
      <w:spacing w:after="0"/>
      <w:jc w:val="right"/>
      <w:rPr>
        <w:rFonts w:cstheme="minorHAnsi"/>
      </w:rPr>
    </w:pPr>
  </w:p>
  <w:p w:rsidR="00414CB8" w:rsidP="00BE0C88" w:rsidRDefault="00414CB8" w14:paraId="16A22073" w14:textId="77777777">
    <w:pPr>
      <w:spacing w:after="0"/>
      <w:jc w:val="right"/>
      <w:rPr>
        <w:rFonts w:cstheme="minorHAnsi"/>
      </w:rPr>
    </w:pPr>
  </w:p>
  <w:p w:rsidR="00CB6315" w:rsidP="00BE0C88" w:rsidRDefault="00CB6315" w14:paraId="5E2401E5" w14:textId="77777777">
    <w:pPr>
      <w:spacing w:after="0"/>
      <w:jc w:val="right"/>
      <w:rPr>
        <w:rFonts w:cstheme="minorHAnsi"/>
      </w:rPr>
    </w:pPr>
  </w:p>
  <w:p w:rsidR="00CB6315" w:rsidP="00BE0C88" w:rsidRDefault="00CB6315" w14:paraId="3C0CD021" w14:textId="77777777">
    <w:pPr>
      <w:spacing w:after="0"/>
      <w:jc w:val="right"/>
      <w:rPr>
        <w:rFonts w:cstheme="minorHAnsi"/>
      </w:rPr>
    </w:pPr>
  </w:p>
  <w:p w:rsidRPr="004424CA" w:rsidR="001243EC" w:rsidP="00BE0C88" w:rsidRDefault="002D2DFE" w14:paraId="7429DF89" w14:textId="26699884">
    <w:pPr>
      <w:spacing w:after="0"/>
      <w:jc w:val="right"/>
      <w:rPr>
        <w:rFonts w:cstheme="minorHAnsi"/>
        <w:shd w:val="clear" w:color="auto" w:fill="FFFFFF"/>
      </w:rPr>
    </w:pPr>
    <w:r w:rsidRPr="004424CA">
      <w:rPr>
        <w:rFonts w:cstheme="minorHAnsi"/>
        <w:noProof/>
      </w:rPr>
      <w:drawing>
        <wp:anchor distT="0" distB="0" distL="114300" distR="114300" simplePos="0" relativeHeight="251664384" behindDoc="0" locked="0" layoutInCell="1" allowOverlap="1" wp14:anchorId="26BB1E98" wp14:editId="73917020">
          <wp:simplePos x="0" y="0"/>
          <wp:positionH relativeFrom="column">
            <wp:posOffset>0</wp:posOffset>
          </wp:positionH>
          <wp:positionV relativeFrom="paragraph">
            <wp:posOffset>25920</wp:posOffset>
          </wp:positionV>
          <wp:extent cx="923290" cy="1019810"/>
          <wp:effectExtent l="0" t="0" r="0" b="8890"/>
          <wp:wrapNone/>
          <wp:docPr id="268" name="Picture 2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10198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1C2EF254" w:rsidR="58038EB5">
      <w:rPr>
        <w:rFonts w:cs="Calibri" w:cstheme="minorAscii"/>
      </w:rPr>
      <w:t xml:space="preserve">Post box at The Library </w:t>
    </w:r>
    <w:r w:rsidRPr="1C2EF254" w:rsidR="58038EB5">
      <w:rPr>
        <w:rFonts w:cs="Calibri" w:cstheme="minorAscii"/>
        <w:shd w:val="clear" w:color="auto" w:fill="FFFFFF"/>
      </w:rPr>
      <w:t>48 Queen Catherine Rd</w:t>
    </w:r>
  </w:p>
  <w:p w:rsidRPr="004424CA" w:rsidR="001243EC" w:rsidP="00BE0C88" w:rsidRDefault="001243EC" w14:paraId="05717D7D" w14:textId="77777777">
    <w:pPr>
      <w:spacing w:after="0"/>
      <w:jc w:val="right"/>
      <w:rPr>
        <w:rFonts w:cstheme="minorHAnsi"/>
        <w:shd w:val="clear" w:color="auto" w:fill="FFFFFF"/>
      </w:rPr>
    </w:pPr>
    <w:r w:rsidRPr="004424CA">
      <w:rPr>
        <w:rFonts w:cstheme="minorHAnsi"/>
        <w:shd w:val="clear" w:color="auto" w:fill="FFFFFF"/>
      </w:rPr>
      <w:t>Steeple Claydon, Buckingham</w:t>
    </w:r>
  </w:p>
  <w:p w:rsidRPr="004424CA" w:rsidR="001243EC" w:rsidP="00BE0C88" w:rsidRDefault="001243EC" w14:paraId="6DE7DB7B" w14:textId="77777777">
    <w:pPr>
      <w:spacing w:after="0"/>
      <w:jc w:val="right"/>
      <w:rPr>
        <w:rFonts w:cstheme="minorHAnsi"/>
        <w:shd w:val="clear" w:color="auto" w:fill="FFFFFF"/>
      </w:rPr>
    </w:pPr>
    <w:r w:rsidRPr="004424CA">
      <w:rPr>
        <w:rFonts w:cstheme="minorHAnsi"/>
        <w:shd w:val="clear" w:color="auto" w:fill="FFFFFF"/>
      </w:rPr>
      <w:t>Buckinghamshire</w:t>
    </w:r>
  </w:p>
  <w:p w:rsidRPr="004424CA" w:rsidR="001243EC" w:rsidP="00BE0C88" w:rsidRDefault="001243EC" w14:paraId="72DBEAED" w14:textId="77777777">
    <w:pPr>
      <w:spacing w:after="0"/>
      <w:jc w:val="right"/>
      <w:rPr>
        <w:rFonts w:cstheme="minorHAnsi"/>
      </w:rPr>
    </w:pPr>
    <w:r w:rsidRPr="004424CA">
      <w:rPr>
        <w:rFonts w:cstheme="minorHAnsi"/>
        <w:shd w:val="clear" w:color="auto" w:fill="FFFFFF"/>
      </w:rPr>
      <w:t>MK18 2PY</w:t>
    </w:r>
  </w:p>
  <w:p w:rsidRPr="004424CA" w:rsidR="001243EC" w:rsidP="00BE0C88" w:rsidRDefault="009364AA" w14:paraId="79D08001" w14:textId="77777777">
    <w:pPr>
      <w:spacing w:after="0"/>
      <w:jc w:val="right"/>
      <w:rPr>
        <w:rFonts w:cstheme="minorHAnsi"/>
      </w:rPr>
    </w:pPr>
    <w:hyperlink w:history="1" r:id="rId2">
      <w:r w:rsidRPr="004424CA" w:rsidR="001243EC">
        <w:rPr>
          <w:rStyle w:val="Hyperlink"/>
          <w:rFonts w:cstheme="minorHAnsi"/>
          <w:color w:val="auto"/>
        </w:rPr>
        <w:t>clerk@steepleclaydonparishcouncil.gov.uk</w:t>
      </w:r>
    </w:hyperlink>
  </w:p>
  <w:p w:rsidR="006F5026" w:rsidP="006F5026" w:rsidRDefault="001243EC" w14:paraId="4ECB9495" w14:textId="6A6CB24B">
    <w:pPr>
      <w:spacing w:after="0"/>
      <w:jc w:val="right"/>
      <w:rPr>
        <w:rFonts w:cstheme="minorHAnsi"/>
        <w:shd w:val="clear" w:color="auto" w:fill="FFFFFF"/>
      </w:rPr>
    </w:pPr>
    <w:r w:rsidRPr="004424CA">
      <w:rPr>
        <w:rFonts w:cstheme="minorHAnsi"/>
        <w:shd w:val="clear" w:color="auto" w:fill="FFFFFF"/>
      </w:rPr>
      <w:t>01296 534 698 Office hours only Monday-Friday</w:t>
    </w:r>
  </w:p>
  <w:p w:rsidR="006F5026" w:rsidP="006F5026" w:rsidRDefault="006F5026" w14:paraId="730FF975" w14:textId="37960865">
    <w:pPr>
      <w:spacing w:after="0"/>
      <w:jc w:val="right"/>
      <w:rPr>
        <w:rFonts w:cstheme="minorHAnsi"/>
        <w:shd w:val="clear" w:color="auto" w:fill="FFFFFF"/>
      </w:rPr>
    </w:pPr>
  </w:p>
  <w:p w:rsidR="006F5026" w:rsidP="006F5026" w:rsidRDefault="006F5026" w14:paraId="46E1FBD5" w14:textId="35F482F0">
    <w:pPr>
      <w:spacing w:after="0"/>
      <w:jc w:val="right"/>
      <w:rPr>
        <w:rFonts w:cstheme="minorHAnsi"/>
        <w:shd w:val="clear" w:color="auto" w:fill="FFFFFF"/>
      </w:rPr>
    </w:pPr>
  </w:p>
  <w:p w:rsidR="006F5026" w:rsidP="006F5026" w:rsidRDefault="006F5026" w14:paraId="6686FDCF" w14:textId="6634D54D">
    <w:pPr>
      <w:spacing w:after="0"/>
      <w:jc w:val="right"/>
      <w:rPr>
        <w:rFonts w:cstheme="minorHAnsi"/>
        <w:shd w:val="clear" w:color="auto" w:fill="FFFFFF"/>
      </w:rPr>
    </w:pPr>
  </w:p>
  <w:p w:rsidRPr="006F5026" w:rsidR="001D75A7" w:rsidP="006F5026" w:rsidRDefault="00414CB8" w14:paraId="63C3C976" w14:textId="13E7DBD1">
    <w:pPr>
      <w:spacing w:after="0"/>
      <w:jc w:val="right"/>
      <w:rPr>
        <w:shd w:val="clear" w:color="auto" w:fill="FFFFFF"/>
      </w:rPr>
    </w:pPr>
    <w:r w:rsidRPr="004424CA">
      <w:rPr>
        <w:rFonts w:asciiTheme="majorHAnsi" w:hAnsiTheme="majorHAnsi" w:cstheme="majorHAnsi"/>
        <w:noProof/>
        <w:highlight w:val="lightGray"/>
      </w:rPr>
      <mc:AlternateContent>
        <mc:Choice Requires="wps">
          <w:drawing>
            <wp:anchor distT="0" distB="0" distL="114300" distR="114300" simplePos="0" relativeHeight="251683840" behindDoc="0" locked="0" layoutInCell="1" allowOverlap="1" wp14:anchorId="2D8783B2" wp14:editId="40E8A988">
              <wp:simplePos x="0" y="0"/>
              <wp:positionH relativeFrom="margin">
                <wp:align>center</wp:align>
              </wp:positionH>
              <wp:positionV relativeFrom="page">
                <wp:posOffset>2818130</wp:posOffset>
              </wp:positionV>
              <wp:extent cx="6184900" cy="0"/>
              <wp:effectExtent l="0" t="0" r="0" b="0"/>
              <wp:wrapNone/>
              <wp:docPr id="88" name="Straight Connector 8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84900" cy="0"/>
                      </a:xfrm>
                      <a:prstGeom prst="line">
                        <a:avLst/>
                      </a:prstGeom>
                      <a:ln w="15875">
                        <a:solidFill>
                          <a:srgbClr val="82BDFE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Straight Connector 88" style="position:absolute;flip:y;z-index:2516838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page;mso-width-percent:0;mso-height-percent:0;mso-width-relative:margin;mso-height-relative:margin" o:spid="_x0000_s1026" strokecolor="#82bdfe" strokeweight="1.25pt" from="0,221.9pt" to="487pt,221.9pt" w14:anchorId="09D4BFB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">
              <v:stroke joinstyle="miter"/>
              <w10:wrap anchorx="margin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xmlns:w="http://schemas.openxmlformats.org/wordprocessingml/2006/main" w:abstractNumId="9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EF32880"/>
    <w:multiLevelType w:val="hybridMultilevel"/>
    <w:tmpl w:val="F04EA824"/>
    <w:lvl w:ilvl="0" w:tplc="E1AAFA7C">
      <w:numFmt w:val="bullet"/>
      <w:lvlText w:val="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AB679AF"/>
    <w:multiLevelType w:val="hybridMultilevel"/>
    <w:tmpl w:val="FA92471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DD80FB1"/>
    <w:multiLevelType w:val="hybridMultilevel"/>
    <w:tmpl w:val="6922ABA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23982F32"/>
    <w:multiLevelType w:val="hybridMultilevel"/>
    <w:tmpl w:val="7C5428A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9044420"/>
    <w:multiLevelType w:val="hybridMultilevel"/>
    <w:tmpl w:val="92B48A4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13E1843"/>
    <w:multiLevelType w:val="hybridMultilevel"/>
    <w:tmpl w:val="DE04EFD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5F5D47E6"/>
    <w:multiLevelType w:val="hybridMultilevel"/>
    <w:tmpl w:val="F0962AD6"/>
    <w:lvl w:ilvl="0" w:tplc="E1AAFA7C">
      <w:numFmt w:val="bullet"/>
      <w:lvlText w:val="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71AC2091"/>
    <w:multiLevelType w:val="hybridMultilevel"/>
    <w:tmpl w:val="2690DA7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74CE65CB"/>
    <w:multiLevelType w:val="hybridMultilevel"/>
    <w:tmpl w:val="B1B4B2B4"/>
    <w:lvl w:ilvl="0" w:tplc="BB100408">
      <w:numFmt w:val="bullet"/>
      <w:lvlText w:val="•"/>
      <w:lvlJc w:val="left"/>
      <w:pPr>
        <w:ind w:left="720" w:hanging="360"/>
      </w:pPr>
      <w:rPr>
        <w:rFonts w:hint="default" w:ascii="Calibri" w:hAnsi="Calibri" w:cs="Calibri" w:eastAsia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0">
    <w:abstractNumId w:val="9"/>
  </w:num>
  <w:num w:numId="1">
    <w:abstractNumId w:val="7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3"/>
  </w:num>
  <w:num w:numId="7">
    <w:abstractNumId w:val="1"/>
  </w:num>
  <w:num w:numId="8">
    <w:abstractNumId w:val="4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attachedTemplate r:id="rId1"/>
  <w:trackRevisions w:val="false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724"/>
    <w:rsid w:val="0003481C"/>
    <w:rsid w:val="000C3AF2"/>
    <w:rsid w:val="001243EC"/>
    <w:rsid w:val="00135CC2"/>
    <w:rsid w:val="00167F43"/>
    <w:rsid w:val="001B5B6E"/>
    <w:rsid w:val="001C576E"/>
    <w:rsid w:val="001D75A7"/>
    <w:rsid w:val="002835F0"/>
    <w:rsid w:val="002C5A6D"/>
    <w:rsid w:val="002D2DFE"/>
    <w:rsid w:val="00353ECE"/>
    <w:rsid w:val="0037585B"/>
    <w:rsid w:val="003D424E"/>
    <w:rsid w:val="00414CB8"/>
    <w:rsid w:val="004424CA"/>
    <w:rsid w:val="004A3DF3"/>
    <w:rsid w:val="00504F74"/>
    <w:rsid w:val="00663FFF"/>
    <w:rsid w:val="006F5026"/>
    <w:rsid w:val="00711A73"/>
    <w:rsid w:val="00773724"/>
    <w:rsid w:val="007978AD"/>
    <w:rsid w:val="007F38B0"/>
    <w:rsid w:val="0082456B"/>
    <w:rsid w:val="009364AA"/>
    <w:rsid w:val="00955FD1"/>
    <w:rsid w:val="00A30B84"/>
    <w:rsid w:val="00B53293"/>
    <w:rsid w:val="00B92BD9"/>
    <w:rsid w:val="00BE0C88"/>
    <w:rsid w:val="00C5537A"/>
    <w:rsid w:val="00CB6315"/>
    <w:rsid w:val="00CC04B2"/>
    <w:rsid w:val="00CD476E"/>
    <w:rsid w:val="00CF23B0"/>
    <w:rsid w:val="00D812C3"/>
    <w:rsid w:val="00D83252"/>
    <w:rsid w:val="00DB2619"/>
    <w:rsid w:val="00EA56C1"/>
    <w:rsid w:val="00F0596B"/>
    <w:rsid w:val="00F36994"/>
    <w:rsid w:val="00F601DB"/>
    <w:rsid w:val="00F71BF6"/>
    <w:rsid w:val="00FF63AA"/>
    <w:rsid w:val="012D4E28"/>
    <w:rsid w:val="0432B4A9"/>
    <w:rsid w:val="04AC420E"/>
    <w:rsid w:val="0598ABFB"/>
    <w:rsid w:val="06B42402"/>
    <w:rsid w:val="076A556B"/>
    <w:rsid w:val="09E8C832"/>
    <w:rsid w:val="0D5FE367"/>
    <w:rsid w:val="0E07C928"/>
    <w:rsid w:val="0F7D55CE"/>
    <w:rsid w:val="0FAF8F17"/>
    <w:rsid w:val="10C625E0"/>
    <w:rsid w:val="1145BD17"/>
    <w:rsid w:val="12B97928"/>
    <w:rsid w:val="1301C700"/>
    <w:rsid w:val="1546CBF3"/>
    <w:rsid w:val="156ED5A7"/>
    <w:rsid w:val="1A2B7E96"/>
    <w:rsid w:val="1C2EF254"/>
    <w:rsid w:val="217202A1"/>
    <w:rsid w:val="225451B1"/>
    <w:rsid w:val="231D7502"/>
    <w:rsid w:val="265E6140"/>
    <w:rsid w:val="293B9A06"/>
    <w:rsid w:val="2ACE6CB0"/>
    <w:rsid w:val="2BE3001E"/>
    <w:rsid w:val="2C17BC8E"/>
    <w:rsid w:val="2CDB59D6"/>
    <w:rsid w:val="2CF07B76"/>
    <w:rsid w:val="308821BB"/>
    <w:rsid w:val="30B67141"/>
    <w:rsid w:val="30BB3AD7"/>
    <w:rsid w:val="319013F1"/>
    <w:rsid w:val="32FCDA44"/>
    <w:rsid w:val="332BE452"/>
    <w:rsid w:val="35A57677"/>
    <w:rsid w:val="37088163"/>
    <w:rsid w:val="38DD1739"/>
    <w:rsid w:val="39047DBA"/>
    <w:rsid w:val="3988EEC3"/>
    <w:rsid w:val="3D32D28E"/>
    <w:rsid w:val="3EA7819E"/>
    <w:rsid w:val="40D32D5C"/>
    <w:rsid w:val="412015D5"/>
    <w:rsid w:val="42B158BF"/>
    <w:rsid w:val="458928F6"/>
    <w:rsid w:val="4615328C"/>
    <w:rsid w:val="46608081"/>
    <w:rsid w:val="484FBAE1"/>
    <w:rsid w:val="49C15528"/>
    <w:rsid w:val="4A5E3375"/>
    <w:rsid w:val="4AA06218"/>
    <w:rsid w:val="4CE9E248"/>
    <w:rsid w:val="4D338B29"/>
    <w:rsid w:val="500F504D"/>
    <w:rsid w:val="50FB25BA"/>
    <w:rsid w:val="51454F96"/>
    <w:rsid w:val="541DFC90"/>
    <w:rsid w:val="5448DDBA"/>
    <w:rsid w:val="58038EB5"/>
    <w:rsid w:val="58F5A8FF"/>
    <w:rsid w:val="59ACE447"/>
    <w:rsid w:val="5B6C2337"/>
    <w:rsid w:val="603F945A"/>
    <w:rsid w:val="6296C275"/>
    <w:rsid w:val="63B9CA54"/>
    <w:rsid w:val="6605D3EC"/>
    <w:rsid w:val="6670FECF"/>
    <w:rsid w:val="66BF553D"/>
    <w:rsid w:val="670C72D8"/>
    <w:rsid w:val="67E07F37"/>
    <w:rsid w:val="6AAB4F64"/>
    <w:rsid w:val="6AF979B8"/>
    <w:rsid w:val="6B2107E7"/>
    <w:rsid w:val="6C471FC5"/>
    <w:rsid w:val="6CBF5D8F"/>
    <w:rsid w:val="6E169DE2"/>
    <w:rsid w:val="6F8EDFF8"/>
    <w:rsid w:val="70DD0296"/>
    <w:rsid w:val="72543998"/>
    <w:rsid w:val="72B202D8"/>
    <w:rsid w:val="75124C0F"/>
    <w:rsid w:val="760C51EF"/>
    <w:rsid w:val="784F8F32"/>
    <w:rsid w:val="79223C42"/>
    <w:rsid w:val="79BE2D95"/>
    <w:rsid w:val="79DACD09"/>
    <w:rsid w:val="7BB0A6CD"/>
    <w:rsid w:val="7C74D45F"/>
    <w:rsid w:val="7C9326C0"/>
    <w:rsid w:val="7D7EFC2D"/>
    <w:rsid w:val="7E1F243E"/>
    <w:rsid w:val="7FCAC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C2B973"/>
  <w15:chartTrackingRefBased/>
  <w15:docId w15:val="{47344A56-8FE1-432B-AE1A-81E14E5FA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E0C88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1243EC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1F4E79" w:themeColor="accent5" w:themeShade="80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2DFE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Default" w:customStyle="1">
    <w:name w:val="Default"/>
    <w:rsid w:val="00353EC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53E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D75A7"/>
    <w:pPr>
      <w:tabs>
        <w:tab w:val="center" w:pos="4513"/>
        <w:tab w:val="right" w:pos="9026"/>
      </w:tabs>
      <w:spacing w:after="0"/>
    </w:pPr>
  </w:style>
  <w:style w:type="character" w:styleId="HeaderChar" w:customStyle="1">
    <w:name w:val="Header Char"/>
    <w:basedOn w:val="DefaultParagraphFont"/>
    <w:link w:val="Header"/>
    <w:uiPriority w:val="99"/>
    <w:rsid w:val="001D75A7"/>
  </w:style>
  <w:style w:type="paragraph" w:styleId="Footer">
    <w:name w:val="footer"/>
    <w:basedOn w:val="Normal"/>
    <w:link w:val="FooterChar"/>
    <w:uiPriority w:val="99"/>
    <w:unhideWhenUsed/>
    <w:rsid w:val="001D75A7"/>
    <w:pPr>
      <w:tabs>
        <w:tab w:val="center" w:pos="4513"/>
        <w:tab w:val="right" w:pos="9026"/>
      </w:tabs>
      <w:spacing w:after="0"/>
    </w:pPr>
  </w:style>
  <w:style w:type="character" w:styleId="FooterChar" w:customStyle="1">
    <w:name w:val="Footer Char"/>
    <w:basedOn w:val="DefaultParagraphFont"/>
    <w:link w:val="Footer"/>
    <w:uiPriority w:val="99"/>
    <w:rsid w:val="001D75A7"/>
  </w:style>
  <w:style w:type="character" w:styleId="Hyperlink">
    <w:name w:val="Hyperlink"/>
    <w:basedOn w:val="DefaultParagraphFont"/>
    <w:uiPriority w:val="99"/>
    <w:unhideWhenUsed/>
    <w:rsid w:val="00CD476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476E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D83252"/>
    <w:pPr>
      <w:tabs>
        <w:tab w:val="center" w:pos="4819"/>
      </w:tabs>
      <w:spacing w:after="0" w:line="360" w:lineRule="auto"/>
      <w:contextualSpacing/>
      <w:jc w:val="center"/>
    </w:pPr>
    <w:rPr>
      <w:rFonts w:asciiTheme="majorHAnsi" w:hAnsiTheme="majorHAnsi" w:eastAsiaTheme="majorEastAsia" w:cstheme="majorBidi"/>
      <w:b/>
      <w:spacing w:val="-10"/>
      <w:kern w:val="28"/>
      <w:sz w:val="28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D83252"/>
    <w:rPr>
      <w:rFonts w:asciiTheme="majorHAnsi" w:hAnsiTheme="majorHAnsi" w:eastAsiaTheme="majorEastAsia" w:cstheme="majorBidi"/>
      <w:b/>
      <w:spacing w:val="-10"/>
      <w:kern w:val="28"/>
      <w:sz w:val="28"/>
      <w:szCs w:val="56"/>
    </w:rPr>
  </w:style>
  <w:style w:type="character" w:styleId="Heading1Char" w:customStyle="1">
    <w:name w:val="Heading 1 Char"/>
    <w:basedOn w:val="DefaultParagraphFont"/>
    <w:link w:val="Heading1"/>
    <w:uiPriority w:val="9"/>
    <w:rsid w:val="001243EC"/>
    <w:rPr>
      <w:rFonts w:asciiTheme="majorHAnsi" w:hAnsiTheme="majorHAnsi" w:eastAsiaTheme="majorEastAsia" w:cstheme="majorBidi"/>
      <w:color w:val="1F4E79" w:themeColor="accent5" w:themeShade="80"/>
      <w:sz w:val="28"/>
      <w:szCs w:val="32"/>
    </w:rPr>
  </w:style>
  <w:style w:type="paragraph" w:styleId="NoSpacing">
    <w:name w:val="No Spacing"/>
    <w:uiPriority w:val="1"/>
    <w:qFormat/>
    <w:rsid w:val="002D2DFE"/>
    <w:pPr>
      <w:spacing w:after="0" w:line="240" w:lineRule="auto"/>
    </w:pPr>
  </w:style>
  <w:style w:type="character" w:styleId="Heading2Char" w:customStyle="1">
    <w:name w:val="Heading 2 Char"/>
    <w:basedOn w:val="DefaultParagraphFont"/>
    <w:link w:val="Heading2"/>
    <w:uiPriority w:val="9"/>
    <w:semiHidden/>
    <w:rsid w:val="002D2DFE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2D2DFE"/>
    <w:rPr>
      <w:rFonts w:asciiTheme="minorHAnsi" w:hAnsiTheme="minorHAnsi"/>
      <w:b w:val="0"/>
      <w:bCs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footer" Target="footer3.xml" Id="rId13" /><Relationship Type="http://schemas.openxmlformats.org/officeDocument/2006/relationships/customXml" Target="../customXml/item4.xml" Id="rId1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eader" Target="header3.xml" Id="rId12" /><Relationship Type="http://schemas.openxmlformats.org/officeDocument/2006/relationships/customXml" Target="../customXml/item3.xml" Id="rId17" /><Relationship Type="http://schemas.openxmlformats.org/officeDocument/2006/relationships/numbering" Target="numbering.xml" Id="rId2" /><Relationship Type="http://schemas.openxmlformats.org/officeDocument/2006/relationships/customXml" Target="../customXml/item2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webSettings" Target="webSettings.xml" Id="rId5" /><Relationship Type="http://schemas.openxmlformats.org/officeDocument/2006/relationships/theme" Target="theme/theme1.xml" Id="rId1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2.xml" Id="rId9" /><Relationship Type="http://schemas.openxmlformats.org/officeDocument/2006/relationships/fontTable" Target="fontTable.xml" Id="rId14" /><Relationship Type="http://schemas.openxmlformats.org/officeDocument/2006/relationships/hyperlink" Target="mailto:clerk@steepleclaydonparishcouncil.gov.uk" TargetMode="External" Id="R54e3a22454cc4549" 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mailto:clerk@steepleclaydonparishcouncil.gov.uk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\Downloads\SCPC%20Policy%20Templat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9D471A5F874C48B5F446177594EF13" ma:contentTypeVersion="9" ma:contentTypeDescription="Create a new document." ma:contentTypeScope="" ma:versionID="289548d64361631f703cf23794840854">
  <xsd:schema xmlns:xsd="http://www.w3.org/2001/XMLSchema" xmlns:xs="http://www.w3.org/2001/XMLSchema" xmlns:p="http://schemas.microsoft.com/office/2006/metadata/properties" xmlns:ns2="ad076f95-14a4-4fc0-89ab-16d8d91ceedf" targetNamespace="http://schemas.microsoft.com/office/2006/metadata/properties" ma:root="true" ma:fieldsID="db12e051ccba324e0b95104c437e6ebe" ns2:_="">
    <xsd:import namespace="ad076f95-14a4-4fc0-89ab-16d8d91ceed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076f95-14a4-4fc0-89ab-16d8d91cee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34B6885-DD1B-4F71-BEFE-16C5FF53E0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8EB6A52-AEEA-4175-897A-B2412B7BC4A3}"/>
</file>

<file path=customXml/itemProps3.xml><?xml version="1.0" encoding="utf-8"?>
<ds:datastoreItem xmlns:ds="http://schemas.openxmlformats.org/officeDocument/2006/customXml" ds:itemID="{3373D169-4187-4A79-94EF-5E53A5AC802D}"/>
</file>

<file path=customXml/itemProps4.xml><?xml version="1.0" encoding="utf-8"?>
<ds:datastoreItem xmlns:ds="http://schemas.openxmlformats.org/officeDocument/2006/customXml" ds:itemID="{8846D9B6-4967-43FD-966D-F2CF81C1FE9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SCPC Policy Template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Hannah</dc:creator>
  <keywords/>
  <dc:description/>
  <lastModifiedBy>Parish Clerk</lastModifiedBy>
  <revision>18</revision>
  <lastPrinted>2021-03-02T13:22:00.0000000Z</lastPrinted>
  <dcterms:created xsi:type="dcterms:W3CDTF">2021-02-16T12:04:00.0000000Z</dcterms:created>
  <dcterms:modified xsi:type="dcterms:W3CDTF">2021-12-30T14:56:08.9399151Z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0x010100589D471A5F874C48B5F446177594EF13</vt:lpwstr>
  </property>
</Properties>
</file>