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B2B" w14:textId="759AAA7B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124745179" name="Picture 1124745179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124745179" name="Picture 1124745179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  <w:r w:rsidR="0001274E">
        <w:rPr>
          <w:rFonts w:ascii="Arial Narrow" w:hAnsi="Arial Narrow"/>
          <w:b/>
          <w:sz w:val="35"/>
          <w:szCs w:val="35"/>
        </w:rPr>
        <w:t xml:space="preserve">                 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6B87223" w14:textId="57CDC2F4" w:rsidR="009A7E57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an Ordinary Meeting of the Parish Council on </w:t>
      </w:r>
      <w:r w:rsidR="00270BC8">
        <w:rPr>
          <w:rFonts w:ascii="Arial Narrow" w:hAnsi="Arial Narrow"/>
          <w:i/>
          <w:sz w:val="19"/>
          <w:szCs w:val="19"/>
          <w:lang w:eastAsia="en-GB"/>
        </w:rPr>
        <w:t>1</w:t>
      </w:r>
      <w:r w:rsidR="009A7E57">
        <w:rPr>
          <w:rFonts w:ascii="Arial Narrow" w:hAnsi="Arial Narrow"/>
          <w:i/>
          <w:sz w:val="19"/>
          <w:szCs w:val="19"/>
          <w:lang w:eastAsia="en-GB"/>
        </w:rPr>
        <w:t>2</w:t>
      </w:r>
      <w:r w:rsidR="009A7E57" w:rsidRPr="009A7E57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9A7E57">
        <w:rPr>
          <w:rFonts w:ascii="Arial Narrow" w:hAnsi="Arial Narrow"/>
          <w:i/>
          <w:sz w:val="19"/>
          <w:szCs w:val="19"/>
          <w:lang w:eastAsia="en-GB"/>
        </w:rPr>
        <w:t xml:space="preserve"> December 2023</w:t>
      </w:r>
    </w:p>
    <w:p w14:paraId="6B719EBB" w14:textId="53650456" w:rsidR="00776D72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>at 7.30 pm</w:t>
      </w:r>
      <w:r w:rsidR="00393750">
        <w:rPr>
          <w:rFonts w:ascii="Arial Narrow" w:hAnsi="Arial Narrow"/>
          <w:i/>
          <w:sz w:val="19"/>
          <w:szCs w:val="19"/>
          <w:lang w:eastAsia="en-GB"/>
        </w:rPr>
        <w:t xml:space="preserve"> in the Scout Hut. </w:t>
      </w:r>
    </w:p>
    <w:p w14:paraId="34333801" w14:textId="77777777" w:rsidR="0001274E" w:rsidRPr="001262DC" w:rsidRDefault="0001274E">
      <w:pPr>
        <w:rPr>
          <w:rFonts w:ascii="Arial Narrow" w:hAnsi="Arial Narrow"/>
          <w:i/>
          <w:sz w:val="19"/>
          <w:szCs w:val="19"/>
          <w:lang w:eastAsia="en-GB"/>
        </w:rPr>
      </w:pP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13565240" w:rsidR="00776D72" w:rsidRPr="001262DC" w:rsidRDefault="00C072FE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  <w:r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                                               </w:t>
      </w:r>
      <w:r w:rsidR="00DE6BA0" w:rsidRPr="001262DC">
        <w:rPr>
          <w:rFonts w:ascii="Arial Narrow" w:hAnsi="Arial Narrow"/>
          <w:sz w:val="17"/>
          <w:szCs w:val="17"/>
          <w:lang w:eastAsia="en-GB"/>
        </w:rPr>
        <w:t>Clerk to the Council</w:t>
      </w:r>
    </w:p>
    <w:p w14:paraId="42F9B3E2" w14:textId="378CCD97" w:rsidR="00776D72" w:rsidRDefault="00B60268" w:rsidP="00B60268">
      <w:pPr>
        <w:ind w:right="-46"/>
        <w:rPr>
          <w:rFonts w:ascii="Arial Narrow" w:hAnsi="Arial Narrow"/>
          <w:b/>
          <w:sz w:val="21"/>
          <w:szCs w:val="21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1262DC">
        <w:rPr>
          <w:rFonts w:ascii="Arial Narrow" w:hAnsi="Arial Narrow"/>
          <w:b/>
          <w:sz w:val="21"/>
          <w:szCs w:val="21"/>
        </w:rPr>
        <w:t xml:space="preserve">          </w:t>
      </w:r>
      <w:r w:rsidR="00160BBD">
        <w:rPr>
          <w:rFonts w:ascii="Arial Narrow" w:hAnsi="Arial Narrow"/>
          <w:b/>
          <w:sz w:val="21"/>
          <w:szCs w:val="21"/>
        </w:rPr>
        <w:t>6</w:t>
      </w:r>
      <w:r w:rsidR="00270BC8" w:rsidRPr="00270BC8">
        <w:rPr>
          <w:rFonts w:ascii="Arial Narrow" w:hAnsi="Arial Narrow"/>
          <w:b/>
          <w:sz w:val="21"/>
          <w:szCs w:val="21"/>
          <w:vertAlign w:val="superscript"/>
        </w:rPr>
        <w:t>th</w:t>
      </w:r>
      <w:r w:rsidR="00270BC8">
        <w:rPr>
          <w:rFonts w:ascii="Arial Narrow" w:hAnsi="Arial Narrow"/>
          <w:b/>
          <w:sz w:val="21"/>
          <w:szCs w:val="21"/>
        </w:rPr>
        <w:t xml:space="preserve"> </w:t>
      </w:r>
      <w:r w:rsidR="00CB6017">
        <w:rPr>
          <w:rFonts w:ascii="Arial Narrow" w:hAnsi="Arial Narrow"/>
          <w:b/>
          <w:sz w:val="21"/>
          <w:szCs w:val="21"/>
        </w:rPr>
        <w:t xml:space="preserve">December </w:t>
      </w:r>
      <w:r w:rsidR="00270BC8">
        <w:rPr>
          <w:rFonts w:ascii="Arial Narrow" w:hAnsi="Arial Narrow"/>
          <w:b/>
          <w:sz w:val="21"/>
          <w:szCs w:val="21"/>
        </w:rPr>
        <w:t>2023</w:t>
      </w:r>
    </w:p>
    <w:p w14:paraId="3BD0EA95" w14:textId="77777777" w:rsidR="00160BBD" w:rsidRDefault="00160BBD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53A0F9E7" w14:textId="77777777" w:rsidR="002361F3" w:rsidRDefault="002361F3" w:rsidP="00B60268">
      <w:pPr>
        <w:ind w:right="-46"/>
        <w:rPr>
          <w:rFonts w:ascii="Arial Narrow" w:hAnsi="Arial Narrow"/>
          <w:b/>
          <w:bCs/>
          <w:sz w:val="18"/>
          <w:szCs w:val="18"/>
          <w:u w:val="single"/>
        </w:rPr>
      </w:pPr>
    </w:p>
    <w:p w14:paraId="7903D3AD" w14:textId="1D2C9D73" w:rsidR="00160BBD" w:rsidRPr="00574418" w:rsidRDefault="00160BBD" w:rsidP="00B60268">
      <w:pPr>
        <w:ind w:right="-46"/>
        <w:rPr>
          <w:rFonts w:ascii="Arial Narrow" w:hAnsi="Arial Narrow"/>
          <w:b/>
          <w:bCs/>
          <w:sz w:val="18"/>
          <w:szCs w:val="18"/>
          <w:u w:val="single"/>
          <w:lang w:eastAsia="en-GB"/>
        </w:rPr>
      </w:pPr>
      <w:r w:rsidRPr="00574418">
        <w:rPr>
          <w:rFonts w:ascii="Arial Narrow" w:hAnsi="Arial Narrow"/>
          <w:b/>
          <w:bCs/>
          <w:sz w:val="18"/>
          <w:szCs w:val="18"/>
          <w:u w:val="single"/>
        </w:rPr>
        <w:t>Prior to the start of the meeting the Chairman will present the awards to the recipients of the Worthy Causes awards for 2023.</w:t>
      </w:r>
    </w:p>
    <w:p w14:paraId="0076CDE5" w14:textId="5AB8F5B7" w:rsidR="009577C0" w:rsidRPr="00574418" w:rsidRDefault="009577C0" w:rsidP="00577AC5">
      <w:pPr>
        <w:ind w:right="-46"/>
        <w:jc w:val="right"/>
        <w:rPr>
          <w:rFonts w:ascii="Arial Narrow" w:hAnsi="Arial Narrow"/>
          <w:b/>
          <w:bCs/>
          <w:sz w:val="18"/>
          <w:szCs w:val="18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38EEA56F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  <w:r w:rsidR="009E5B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 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2781D1B1" w:rsidR="0096221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1E516BB4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CB601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14</w:t>
            </w:r>
            <w:r w:rsidR="00CB6017" w:rsidRPr="00CB6017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CB601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November </w:t>
            </w:r>
            <w:r w:rsidR="00E44514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2023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4CB21E3" w:rsidR="0025045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8DA2CCF" w:rsidR="009B7996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68AA652D" w:rsidR="00C072F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2F41A7F2" w:rsidR="00836EAA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FC2B1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4989D20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6DE68F10" w14:textId="77777777" w:rsidR="00A22F9A" w:rsidRDefault="00A22F9A" w:rsidP="00C072FE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sz w:val="17"/>
                <w:szCs w:val="17"/>
                <w:lang w:eastAsia="en-GB"/>
              </w:rPr>
              <w:t>Abandoned Car</w:t>
            </w:r>
          </w:p>
          <w:p w14:paraId="24B298F6" w14:textId="4B01FCEC" w:rsidR="00A22F9A" w:rsidRPr="001262DC" w:rsidRDefault="00A22F9A" w:rsidP="00A22F9A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sz w:val="17"/>
                <w:szCs w:val="17"/>
                <w:lang w:eastAsia="en-GB"/>
              </w:rPr>
              <w:t>T</w:t>
            </w:r>
            <w:r w:rsidR="00C23977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other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3C9620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B097" w14:textId="77777777" w:rsidR="003D67AF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07349F2D" w14:textId="77777777" w:rsidR="00E44514" w:rsidRDefault="00C81158" w:rsidP="00C8115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Dog litter bin </w:t>
            </w:r>
          </w:p>
          <w:p w14:paraId="682CF3A2" w14:textId="33953DD6" w:rsidR="00A22F9A" w:rsidRPr="00CA2E93" w:rsidRDefault="00A22F9A" w:rsidP="00C8115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Planters</w:t>
            </w:r>
          </w:p>
        </w:tc>
      </w:tr>
      <w:tr w:rsidR="003D67AF" w:rsidRPr="001262DC" w14:paraId="614C1E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03E345F" w:rsidR="003D67A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192AE19C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  <w:r w:rsidR="00870FB3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– update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32A05B5A" w:rsidR="0069020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5222EEA0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and note the </w:t>
            </w:r>
            <w:r w:rsidR="00870FB3">
              <w:rPr>
                <w:rFonts w:ascii="Arial Narrow" w:hAnsi="Arial Narrow"/>
                <w:sz w:val="17"/>
                <w:szCs w:val="17"/>
                <w:lang w:eastAsia="en-GB"/>
              </w:rPr>
              <w:t>Plan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C0AF4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96634F1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FB4F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F93DC3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  <w:r w:rsidR="00C072FE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  <w:p w14:paraId="0E7CC9D1" w14:textId="08D527A4" w:rsidR="00C81158" w:rsidRPr="00C81158" w:rsidRDefault="00C81158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The Crown</w:t>
            </w:r>
          </w:p>
          <w:p w14:paraId="67F4C928" w14:textId="33A170F0" w:rsidR="00264E95" w:rsidRPr="00D14576" w:rsidRDefault="00264E95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Nash Road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40AA8F2D" w:rsidR="005024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B370" w14:textId="77777777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</w:t>
            </w:r>
            <w:proofErr w:type="spellStart"/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Speedwatch</w:t>
            </w:r>
            <w:proofErr w:type="spellEnd"/>
          </w:p>
          <w:p w14:paraId="1688670F" w14:textId="7144C019" w:rsidR="00AA27FD" w:rsidRPr="00AA27FD" w:rsidRDefault="00AA27FD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Update on training and setting up volunteer group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7FD8E902" w:rsidR="00B74A9C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2A39" w14:textId="77777777" w:rsidR="00B70FCE" w:rsidRDefault="00B74A9C" w:rsidP="00B70FCE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  <w:p w14:paraId="5DE449E6" w14:textId="594B8E3E" w:rsidR="00B70FCE" w:rsidRPr="001262DC" w:rsidRDefault="00B70FCE" w:rsidP="00B70FCE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To report from the meeting on 29</w:t>
            </w:r>
            <w:r w:rsidRPr="00B70FCE">
              <w:rPr>
                <w:rFonts w:ascii="Arial Narrow" w:hAnsi="Arial Narrow" w:cs="Arial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November 2023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78A2790C" w:rsidR="00554E09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13AB5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405A0F42" w:rsidR="00313AB5" w:rsidRPr="001262DC" w:rsidRDefault="00E4451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Pr="001262DC" w:rsidRDefault="00F0789F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Report on developments at </w:t>
            </w:r>
            <w:r w:rsidR="00F06F3A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Nook Park</w:t>
            </w:r>
          </w:p>
        </w:tc>
      </w:tr>
      <w:tr w:rsidR="001653C7" w:rsidRPr="001262D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56A83CE3" w:rsidR="001653C7" w:rsidRPr="001262DC" w:rsidRDefault="0081341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738C3B41" w:rsidR="001653C7" w:rsidRPr="001262DC" w:rsidRDefault="00E827EC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</w:t>
            </w:r>
            <w:r w:rsidR="001653C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Fox Covert Solar Farm</w:t>
            </w:r>
            <w:r w:rsidR="00AA27FD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E76B4E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3EC35D3F" w:rsidR="00E76B4E" w:rsidRPr="001262DC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E76B4E" w:rsidRPr="001262DC" w:rsidRDefault="00955A9A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FF274A" w:rsidRPr="001262DC" w14:paraId="1CE649D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38F8" w14:textId="3E2DC1A5" w:rsidR="00FF274A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4DD9" w14:textId="43367E13" w:rsidR="00FF274A" w:rsidRPr="001262DC" w:rsidRDefault="00916AAB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Roles and Responsibilities of Councillors </w:t>
            </w:r>
          </w:p>
        </w:tc>
      </w:tr>
      <w:tr w:rsidR="00E44514" w:rsidRPr="001262DC" w14:paraId="13D489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876F" w14:textId="6789D360" w:rsidR="00E44514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6153" w14:textId="7E5347B5" w:rsidR="00264E95" w:rsidRPr="001262DC" w:rsidRDefault="00916AAB" w:rsidP="00264E9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agree PC meeting dates for </w:t>
            </w:r>
            <w:r w:rsidR="004E263E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2024</w:t>
            </w:r>
          </w:p>
        </w:tc>
      </w:tr>
      <w:tr w:rsidR="009A5CCB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4C017E75" w:rsidR="009A5CCB" w:rsidRPr="001262DC" w:rsidRDefault="00E44514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6ABA0630" w:rsidR="00EF0582" w:rsidRPr="00E76B4E" w:rsidRDefault="000F2D9B" w:rsidP="00FF274A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</w:t>
            </w:r>
          </w:p>
        </w:tc>
      </w:tr>
      <w:tr w:rsidR="00916AAB" w:rsidRPr="001262DC" w14:paraId="14548C9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2D29" w14:textId="2D5D1860" w:rsidR="00916AAB" w:rsidRDefault="00813410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AD2D" w14:textId="77777777" w:rsidR="00916AAB" w:rsidRDefault="00916AAB" w:rsidP="00AA27FD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Budget, Precept, and Review of Reserves </w:t>
            </w:r>
          </w:p>
          <w:p w14:paraId="464866A2" w14:textId="77777777" w:rsidR="00916AAB" w:rsidRDefault="00916AAB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916AAB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agree and approve the budget for the financial year 2024/2025</w:t>
            </w:r>
          </w:p>
          <w:p w14:paraId="29E3AF21" w14:textId="77777777" w:rsidR="00916AAB" w:rsidRDefault="00916AAB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agree the Precepts</w:t>
            </w:r>
          </w:p>
          <w:p w14:paraId="74E8716E" w14:textId="2698AEC6" w:rsidR="00916AAB" w:rsidRPr="00916AAB" w:rsidRDefault="00916AAB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agree the Reserves </w:t>
            </w:r>
          </w:p>
        </w:tc>
      </w:tr>
      <w:tr w:rsidR="003F2CB6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4947A437" w:rsidR="003F2CB6" w:rsidRPr="001262DC" w:rsidRDefault="00813410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25917F10" w:rsidR="00AA27FD" w:rsidRDefault="003F2CB6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</w:t>
            </w:r>
            <w:r w:rsidR="001C6076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</w:t>
            </w:r>
          </w:p>
          <w:p w14:paraId="58DF2DD4" w14:textId="41E8CA78" w:rsidR="00270BC8" w:rsidRDefault="00E339D6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approve schedule of payments requiring authorisation </w:t>
            </w:r>
          </w:p>
          <w:p w14:paraId="43612F07" w14:textId="3F329D50" w:rsidR="004E263E" w:rsidRDefault="004E263E" w:rsidP="00270BC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RFO to present statement of receipts and payments to date under each head of budget</w:t>
            </w:r>
          </w:p>
          <w:p w14:paraId="77084259" w14:textId="05B8F591" w:rsidR="00E339D6" w:rsidRPr="001262DC" w:rsidRDefault="00A22F9A" w:rsidP="006B3E08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Report on Verification of Bank reconciliations</w:t>
            </w:r>
          </w:p>
        </w:tc>
      </w:tr>
      <w:tr w:rsidR="00502477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1504D00D" w:rsidR="00502477" w:rsidRPr="001262DC" w:rsidRDefault="00E44514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502477" w:rsidRDefault="00502477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7E1E4AC6" w14:textId="77777777" w:rsidR="00DD3262" w:rsidRDefault="00DD3262" w:rsidP="00DD326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approve schedule of payments requiring authorisation </w:t>
            </w:r>
          </w:p>
          <w:p w14:paraId="34F94607" w14:textId="77777777" w:rsidR="00AA27FD" w:rsidRPr="00DD3262" w:rsidRDefault="00DD3262" w:rsidP="00264E95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DD3262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Financial limits in Financial Regulations to be reviewed and agreed</w:t>
            </w:r>
          </w:p>
          <w:p w14:paraId="68894321" w14:textId="77777777" w:rsidR="00DD3262" w:rsidRPr="00DD3262" w:rsidRDefault="00DD3262" w:rsidP="00264E95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DD3262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Report on review of Financial Regulations </w:t>
            </w:r>
          </w:p>
          <w:p w14:paraId="7C3A78B8" w14:textId="7BCA5BB1" w:rsidR="002361F3" w:rsidRPr="001262DC" w:rsidRDefault="00DD3262" w:rsidP="002361F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DD3262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Internal Auditor to be appointed</w:t>
            </w:r>
          </w:p>
        </w:tc>
      </w:tr>
      <w:tr w:rsidR="003F2CB6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5666D339" w:rsidR="003F2CB6" w:rsidRPr="001262DC" w:rsidRDefault="00E44514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lastRenderedPageBreak/>
              <w:t>2</w:t>
            </w:r>
            <w:r w:rsidR="00813410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Pr="001262DC" w:rsidRDefault="003F2CB6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3087808F" w:rsidR="00AB1CDF" w:rsidRPr="001262DC" w:rsidRDefault="005E5BA6" w:rsidP="00D254C7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Tuesday 1</w:t>
            </w:r>
            <w:r w:rsidR="00C81158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3</w:t>
            </w:r>
            <w:r w:rsidR="00C81158" w:rsidRPr="00C81158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="00C81158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February 2024</w:t>
            </w:r>
            <w:r w:rsidR="00CA2E93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E7540A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at</w:t>
            </w:r>
            <w:r w:rsidR="00D13A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DE7F6F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7.30pm </w:t>
            </w:r>
            <w:r w:rsidR="00195478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Venue – to be decided.</w:t>
            </w:r>
          </w:p>
        </w:tc>
      </w:tr>
    </w:tbl>
    <w:p w14:paraId="08147CFC" w14:textId="77777777" w:rsidR="00A22F9A" w:rsidRDefault="00A22F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EAB29C2" w14:textId="77777777" w:rsidR="00A22F9A" w:rsidRDefault="00A22F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74BCD9B6" w14:textId="77777777" w:rsidR="00A22F9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619FE470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9" cy="19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</w:t>
      </w:r>
    </w:p>
    <w:p w14:paraId="56E17954" w14:textId="150B7CBB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 Sarah </w:t>
      </w:r>
      <w:r w:rsidR="00D14576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</w:p>
    <w:sectPr w:rsidR="00D254C7" w:rsidRPr="001262DC" w:rsidSect="000F7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256B" w14:textId="77777777" w:rsidR="008B0758" w:rsidRPr="001262DC" w:rsidRDefault="008B0758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42DCB1EA" w14:textId="77777777" w:rsidR="008B0758" w:rsidRPr="001262DC" w:rsidRDefault="008B075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Beville Stanier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C394" w14:textId="77777777" w:rsidR="008B0758" w:rsidRPr="001262DC" w:rsidRDefault="008B0758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3F37A38E" w14:textId="77777777" w:rsidR="008B0758" w:rsidRPr="001262DC" w:rsidRDefault="008B075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7"/>
  </w:num>
  <w:num w:numId="3" w16cid:durableId="1099448575">
    <w:abstractNumId w:val="3"/>
  </w:num>
  <w:num w:numId="4" w16cid:durableId="1025711186">
    <w:abstractNumId w:val="6"/>
  </w:num>
  <w:num w:numId="5" w16cid:durableId="860246189">
    <w:abstractNumId w:val="8"/>
  </w:num>
  <w:num w:numId="6" w16cid:durableId="886800256">
    <w:abstractNumId w:val="4"/>
  </w:num>
  <w:num w:numId="7" w16cid:durableId="1327511810">
    <w:abstractNumId w:val="1"/>
  </w:num>
  <w:num w:numId="8" w16cid:durableId="2084527483">
    <w:abstractNumId w:val="2"/>
  </w:num>
  <w:num w:numId="9" w16cid:durableId="201283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274E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0BBD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95478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1F3"/>
    <w:rsid w:val="00236769"/>
    <w:rsid w:val="0024125D"/>
    <w:rsid w:val="002427F7"/>
    <w:rsid w:val="00242822"/>
    <w:rsid w:val="002448F1"/>
    <w:rsid w:val="0024696B"/>
    <w:rsid w:val="0025045F"/>
    <w:rsid w:val="00251CCF"/>
    <w:rsid w:val="0025493D"/>
    <w:rsid w:val="00263F6C"/>
    <w:rsid w:val="0026479E"/>
    <w:rsid w:val="00264E95"/>
    <w:rsid w:val="0026686F"/>
    <w:rsid w:val="00266AA3"/>
    <w:rsid w:val="00267C68"/>
    <w:rsid w:val="00270931"/>
    <w:rsid w:val="00270BC8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0603"/>
    <w:rsid w:val="00306834"/>
    <w:rsid w:val="003071B7"/>
    <w:rsid w:val="00313AB5"/>
    <w:rsid w:val="00315217"/>
    <w:rsid w:val="00316010"/>
    <w:rsid w:val="00316276"/>
    <w:rsid w:val="003213DF"/>
    <w:rsid w:val="0032370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477D5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2B75"/>
    <w:rsid w:val="00393750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4D66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3E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4418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5BA6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59C8"/>
    <w:rsid w:val="006A7CC1"/>
    <w:rsid w:val="006B183E"/>
    <w:rsid w:val="006B3E08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3410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2E3E"/>
    <w:rsid w:val="00865897"/>
    <w:rsid w:val="00865C3E"/>
    <w:rsid w:val="00866175"/>
    <w:rsid w:val="008706F3"/>
    <w:rsid w:val="00870FB3"/>
    <w:rsid w:val="008714F5"/>
    <w:rsid w:val="00881DDD"/>
    <w:rsid w:val="00884C54"/>
    <w:rsid w:val="00885E9D"/>
    <w:rsid w:val="008907F8"/>
    <w:rsid w:val="008A0D96"/>
    <w:rsid w:val="008A6A04"/>
    <w:rsid w:val="008B0758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4395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16AAB"/>
    <w:rsid w:val="009203E9"/>
    <w:rsid w:val="009216EE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A7E57"/>
    <w:rsid w:val="009B0B22"/>
    <w:rsid w:val="009B1C9F"/>
    <w:rsid w:val="009B2C10"/>
    <w:rsid w:val="009B6756"/>
    <w:rsid w:val="009B7402"/>
    <w:rsid w:val="009B77FA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E5BB7"/>
    <w:rsid w:val="009F0D80"/>
    <w:rsid w:val="009F6712"/>
    <w:rsid w:val="009F6A2B"/>
    <w:rsid w:val="009F7E30"/>
    <w:rsid w:val="00A01B12"/>
    <w:rsid w:val="00A119B5"/>
    <w:rsid w:val="00A13013"/>
    <w:rsid w:val="00A222BB"/>
    <w:rsid w:val="00A22F9A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3DA5"/>
    <w:rsid w:val="00AD51A6"/>
    <w:rsid w:val="00AD5AA5"/>
    <w:rsid w:val="00AD726C"/>
    <w:rsid w:val="00AD7B54"/>
    <w:rsid w:val="00AE2B53"/>
    <w:rsid w:val="00AE3145"/>
    <w:rsid w:val="00AE5409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0FCE"/>
    <w:rsid w:val="00B72ABF"/>
    <w:rsid w:val="00B74A9C"/>
    <w:rsid w:val="00B76F5B"/>
    <w:rsid w:val="00B8110F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158"/>
    <w:rsid w:val="00C81C32"/>
    <w:rsid w:val="00C81FB2"/>
    <w:rsid w:val="00C84262"/>
    <w:rsid w:val="00C85826"/>
    <w:rsid w:val="00C86F76"/>
    <w:rsid w:val="00C906F1"/>
    <w:rsid w:val="00C95264"/>
    <w:rsid w:val="00CA1842"/>
    <w:rsid w:val="00CA2432"/>
    <w:rsid w:val="00CA2E93"/>
    <w:rsid w:val="00CA7EF0"/>
    <w:rsid w:val="00CB0278"/>
    <w:rsid w:val="00CB6017"/>
    <w:rsid w:val="00CB731E"/>
    <w:rsid w:val="00CB7E2F"/>
    <w:rsid w:val="00CD1F13"/>
    <w:rsid w:val="00CD384F"/>
    <w:rsid w:val="00CD4FF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14576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B642C"/>
    <w:rsid w:val="00DC62C6"/>
    <w:rsid w:val="00DD0BEC"/>
    <w:rsid w:val="00DD3262"/>
    <w:rsid w:val="00DE4710"/>
    <w:rsid w:val="00DE5EBD"/>
    <w:rsid w:val="00DE639A"/>
    <w:rsid w:val="00DE6BA0"/>
    <w:rsid w:val="00DE7F6F"/>
    <w:rsid w:val="00DF53B2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339D6"/>
    <w:rsid w:val="00E367CC"/>
    <w:rsid w:val="00E43DD2"/>
    <w:rsid w:val="00E43E45"/>
    <w:rsid w:val="00E44514"/>
    <w:rsid w:val="00E45716"/>
    <w:rsid w:val="00E4700C"/>
    <w:rsid w:val="00E50FE8"/>
    <w:rsid w:val="00E51D1B"/>
    <w:rsid w:val="00E5364E"/>
    <w:rsid w:val="00E55114"/>
    <w:rsid w:val="00E56377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3004"/>
    <w:rsid w:val="00E85362"/>
    <w:rsid w:val="00E86D46"/>
    <w:rsid w:val="00E87ED2"/>
    <w:rsid w:val="00E9283D"/>
    <w:rsid w:val="00E9517B"/>
    <w:rsid w:val="00E97669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F0582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8AE"/>
    <w:rsid w:val="00FA7F0A"/>
    <w:rsid w:val="00FB0A5D"/>
    <w:rsid w:val="00FB5D73"/>
    <w:rsid w:val="00FC08B7"/>
    <w:rsid w:val="00FC0D0A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74A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54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Great Horwood PC</cp:lastModifiedBy>
  <cp:revision>9</cp:revision>
  <cp:lastPrinted>2023-12-05T13:16:00Z</cp:lastPrinted>
  <dcterms:created xsi:type="dcterms:W3CDTF">2023-12-04T09:32:00Z</dcterms:created>
  <dcterms:modified xsi:type="dcterms:W3CDTF">2023-12-06T12:21:00Z</dcterms:modified>
</cp:coreProperties>
</file>