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58A25225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984BC9" w:rsidRDefault="00DE6BA0">
      <w:pPr>
        <w:rPr>
          <w:rFonts w:ascii="Arial Narrow" w:hAnsi="Arial Narrow"/>
          <w:b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b/>
          <w:iCs/>
          <w:sz w:val="19"/>
          <w:szCs w:val="19"/>
          <w:lang w:eastAsia="en-GB"/>
        </w:rPr>
        <w:t>Summons to all Members of Great Horwood Parish Council</w:t>
      </w:r>
    </w:p>
    <w:p w14:paraId="6B719EBB" w14:textId="00B8F84D" w:rsidR="00776D72" w:rsidRPr="00984BC9" w:rsidRDefault="00DE6BA0">
      <w:pPr>
        <w:rPr>
          <w:rFonts w:ascii="Arial Narrow" w:hAnsi="Arial Narrow"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iCs/>
          <w:sz w:val="19"/>
          <w:szCs w:val="19"/>
          <w:lang w:eastAsia="en-GB"/>
        </w:rPr>
        <w:t xml:space="preserve">You are required to attend </w:t>
      </w:r>
      <w:r w:rsidR="005A6B53" w:rsidRPr="00984BC9">
        <w:rPr>
          <w:rFonts w:ascii="Arial Narrow" w:hAnsi="Arial Narrow"/>
          <w:iCs/>
          <w:sz w:val="19"/>
          <w:szCs w:val="19"/>
          <w:lang w:eastAsia="en-GB"/>
        </w:rPr>
        <w:t xml:space="preserve">the Annual </w:t>
      </w:r>
      <w:r w:rsidRPr="00984BC9">
        <w:rPr>
          <w:rFonts w:ascii="Arial Narrow" w:hAnsi="Arial Narrow"/>
          <w:iCs/>
          <w:sz w:val="19"/>
          <w:szCs w:val="19"/>
          <w:lang w:eastAsia="en-GB"/>
        </w:rPr>
        <w:t xml:space="preserve">Meeting of the Parish Council on </w:t>
      </w:r>
      <w:r w:rsidR="00945FC5" w:rsidRPr="00984BC9">
        <w:rPr>
          <w:rFonts w:ascii="Arial Narrow" w:hAnsi="Arial Narrow"/>
          <w:iCs/>
          <w:sz w:val="19"/>
          <w:szCs w:val="19"/>
          <w:lang w:eastAsia="en-GB"/>
        </w:rPr>
        <w:t xml:space="preserve">Monday </w:t>
      </w:r>
      <w:r w:rsidR="00B92F84" w:rsidRPr="00984BC9">
        <w:rPr>
          <w:rFonts w:ascii="Arial Narrow" w:hAnsi="Arial Narrow"/>
          <w:iCs/>
          <w:sz w:val="19"/>
          <w:szCs w:val="19"/>
          <w:lang w:eastAsia="en-GB"/>
        </w:rPr>
        <w:t>9</w:t>
      </w:r>
      <w:r w:rsidR="00B92F84" w:rsidRPr="00984BC9">
        <w:rPr>
          <w:rFonts w:ascii="Arial Narrow" w:hAnsi="Arial Narrow"/>
          <w:iCs/>
          <w:sz w:val="19"/>
          <w:szCs w:val="19"/>
          <w:vertAlign w:val="superscript"/>
          <w:lang w:eastAsia="en-GB"/>
        </w:rPr>
        <w:t>th</w:t>
      </w:r>
      <w:r w:rsidR="00B92F84" w:rsidRPr="00984BC9">
        <w:rPr>
          <w:rFonts w:ascii="Arial Narrow" w:hAnsi="Arial Narrow"/>
          <w:iCs/>
          <w:sz w:val="19"/>
          <w:szCs w:val="19"/>
          <w:lang w:eastAsia="en-GB"/>
        </w:rPr>
        <w:t xml:space="preserve"> September 2024</w:t>
      </w:r>
      <w:r w:rsidR="00A76717" w:rsidRPr="00984BC9">
        <w:rPr>
          <w:rFonts w:ascii="Arial Narrow" w:hAnsi="Arial Narrow"/>
          <w:iCs/>
          <w:sz w:val="19"/>
          <w:szCs w:val="19"/>
          <w:lang w:eastAsia="en-GB"/>
        </w:rPr>
        <w:t xml:space="preserve"> </w:t>
      </w:r>
      <w:r w:rsidRPr="00984BC9">
        <w:rPr>
          <w:rFonts w:ascii="Arial Narrow" w:hAnsi="Arial Narrow"/>
          <w:iCs/>
          <w:sz w:val="19"/>
          <w:szCs w:val="19"/>
          <w:lang w:eastAsia="en-GB"/>
        </w:rPr>
        <w:t>commencing at 7.30 pm</w:t>
      </w:r>
      <w:r w:rsidR="00984BC9" w:rsidRPr="00984BC9">
        <w:rPr>
          <w:rFonts w:ascii="Arial Narrow" w:hAnsi="Arial Narrow"/>
          <w:iCs/>
          <w:sz w:val="19"/>
          <w:szCs w:val="19"/>
          <w:lang w:eastAsia="en-GB"/>
        </w:rPr>
        <w:t xml:space="preserve"> in </w:t>
      </w:r>
      <w:r w:rsidR="00984BC9">
        <w:rPr>
          <w:rFonts w:ascii="Arial Narrow" w:hAnsi="Arial Narrow"/>
          <w:iCs/>
          <w:sz w:val="19"/>
          <w:szCs w:val="19"/>
          <w:lang w:eastAsia="en-GB"/>
        </w:rPr>
        <w:t xml:space="preserve">the Great Horwood and Singleborough Village Hall. </w:t>
      </w:r>
    </w:p>
    <w:p w14:paraId="00E359C8" w14:textId="77777777" w:rsidR="00B76F5B" w:rsidRPr="00984BC9" w:rsidRDefault="00B76F5B">
      <w:pPr>
        <w:rPr>
          <w:rFonts w:ascii="Arial Narrow" w:hAnsi="Arial Narrow"/>
          <w:iCs/>
          <w:sz w:val="9"/>
          <w:szCs w:val="9"/>
        </w:rPr>
      </w:pPr>
    </w:p>
    <w:p w14:paraId="1E3531A6" w14:textId="04810FAB" w:rsidR="00392A77" w:rsidRDefault="00380630" w:rsidP="00EA200E">
      <w:pPr>
        <w:ind w:left="6480" w:firstLine="720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17"/>
          <w:szCs w:val="17"/>
          <w:lang w:eastAsia="en-GB"/>
        </w:rPr>
        <w:t xml:space="preserve">Date: </w:t>
      </w:r>
      <w:r w:rsidR="00B92F84">
        <w:rPr>
          <w:rFonts w:ascii="Arial Narrow" w:hAnsi="Arial Narrow"/>
          <w:sz w:val="17"/>
          <w:szCs w:val="17"/>
          <w:lang w:eastAsia="en-GB"/>
        </w:rPr>
        <w:t xml:space="preserve"> 3</w:t>
      </w:r>
      <w:r w:rsidR="00B92F84" w:rsidRPr="00B92F84">
        <w:rPr>
          <w:rFonts w:ascii="Arial Narrow" w:hAnsi="Arial Narrow"/>
          <w:sz w:val="17"/>
          <w:szCs w:val="17"/>
          <w:vertAlign w:val="superscript"/>
          <w:lang w:eastAsia="en-GB"/>
        </w:rPr>
        <w:t>rd</w:t>
      </w:r>
      <w:r w:rsidR="00B92F84">
        <w:rPr>
          <w:rFonts w:ascii="Arial Narrow" w:hAnsi="Arial Narrow"/>
          <w:sz w:val="17"/>
          <w:szCs w:val="17"/>
          <w:lang w:eastAsia="en-GB"/>
        </w:rPr>
        <w:t xml:space="preserve"> September 2024</w:t>
      </w:r>
    </w:p>
    <w:p w14:paraId="1A8D680F" w14:textId="3DD2B8C0" w:rsidR="00392A77" w:rsidRDefault="00E84732" w:rsidP="00B60268">
      <w:pPr>
        <w:ind w:right="-46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                                    AGENDA</w:t>
      </w:r>
    </w:p>
    <w:p w14:paraId="5C625A68" w14:textId="78C43873" w:rsidR="00C54552" w:rsidRDefault="00C54552" w:rsidP="00E84732">
      <w:pPr>
        <w:ind w:right="-46"/>
        <w:jc w:val="center"/>
        <w:rPr>
          <w:rFonts w:ascii="Arial Narrow" w:hAnsi="Arial Narrow"/>
          <w:b/>
          <w:sz w:val="21"/>
          <w:szCs w:val="21"/>
        </w:rPr>
      </w:pPr>
    </w:p>
    <w:p w14:paraId="7D55031E" w14:textId="77777777" w:rsidR="00C54552" w:rsidRDefault="00C54552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53CE2294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B1B74AE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758371D" w:rsidR="0096221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42789D15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B92F84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8</w:t>
            </w:r>
            <w:r w:rsidR="00B92F84" w:rsidRPr="00B92F84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B92F84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July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3E472FC6" w:rsidR="0025045F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4C008968" w:rsidR="009B7996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BA449C0" w:rsidR="00C072F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8AE24F6" w:rsidR="00836EAA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4843D5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  <w:p w14:paraId="185A9204" w14:textId="1242115E" w:rsidR="00AA27FD" w:rsidRPr="004843D5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  <w:r w:rsidR="00AA27FD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4BCCE5E1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4843D5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33C5C85B" w:rsidR="00BB7949" w:rsidRPr="004843D5" w:rsidRDefault="00A65777" w:rsidP="0026479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  <w:r w:rsidR="00BB7949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.</w:t>
            </w:r>
            <w:r w:rsidR="0026479E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E9BD3F7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4843D5" w:rsidRDefault="00762098" w:rsidP="00025FE4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78B2D700" w:rsidR="00C23977" w:rsidRPr="001262DC" w:rsidRDefault="00947778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BE17F5">
              <w:rPr>
                <w:rFonts w:ascii="Arial Narrow" w:hAnsi="Arial Narrow" w:cs="Arial"/>
                <w:sz w:val="17"/>
                <w:szCs w:val="17"/>
                <w:lang w:eastAsia="en-GB"/>
              </w:rPr>
              <w:t>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214290C0" w:rsidR="003D67AF" w:rsidRPr="004843D5" w:rsidRDefault="00BB7949" w:rsidP="00E76B4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4D038DB6" w:rsidR="0069020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46F0BDDB" w14:textId="7718E16B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1C605789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F37DFF" w:rsidRPr="001262DC" w14:paraId="414AFFB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EB28" w14:textId="1839AE83" w:rsidR="00F37DFF" w:rsidRDefault="00A2636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053E" w14:textId="3369EFF5" w:rsidR="00F37DFF" w:rsidRPr="004843D5" w:rsidRDefault="00540287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Proposals and consultation for am</w:t>
            </w:r>
            <w:r w:rsidR="00F37DFF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endments to the NPPF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CBA3050" w:rsidR="00C23977" w:rsidRPr="001262DC" w:rsidRDefault="00A2636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82F7" w14:textId="77777777" w:rsidR="00E76B4E" w:rsidRPr="004843D5" w:rsidRDefault="00762098" w:rsidP="00CA2E93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233962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</w:p>
          <w:p w14:paraId="67F4C928" w14:textId="5E11338B" w:rsidR="00233962" w:rsidRPr="004843D5" w:rsidRDefault="00233962" w:rsidP="003B77DA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The Crown – </w:t>
            </w:r>
            <w:r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update </w:t>
            </w:r>
          </w:p>
        </w:tc>
      </w:tr>
      <w:tr w:rsidR="00555F44" w:rsidRPr="001262DC" w14:paraId="49DC5DB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B3BE9" w14:textId="080EFE6F" w:rsidR="00555F44" w:rsidRDefault="00555F4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4F48" w14:textId="43DC2D28" w:rsidR="00555F44" w:rsidRPr="004843D5" w:rsidRDefault="00555F44" w:rsidP="00BE17F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approve the Biodiversity Policy and </w:t>
            </w:r>
            <w:r w:rsidR="00AC5EE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review the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Action Plan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35E77F36" w:rsidR="00502477" w:rsidRPr="001262DC" w:rsidRDefault="005A24B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4843D5" w:rsidRDefault="00502477" w:rsidP="00BE17F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  <w:r w:rsidR="00BB7949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and Speedwatch</w:t>
            </w:r>
          </w:p>
        </w:tc>
      </w:tr>
      <w:tr w:rsidR="00A26367" w:rsidRPr="001262DC" w14:paraId="3AF6288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B046" w14:textId="018D151A" w:rsidR="00A26367" w:rsidRDefault="005A24B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3B35" w14:textId="26EC8B7A" w:rsidR="00A26367" w:rsidRPr="004843D5" w:rsidRDefault="00A26367" w:rsidP="00BE17F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Electricity provider </w:t>
            </w:r>
            <w:r w:rsidR="00947778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-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potential switch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2994C681" w:rsidR="00B74A9C" w:rsidRPr="001262DC" w:rsidRDefault="005A24B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4843D5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67D17EDB" w:rsidR="00554E09" w:rsidRPr="001262DC" w:rsidRDefault="005A24B6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4843D5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403C6" w:rsidRPr="001262DC" w14:paraId="2DFCCC1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118" w14:textId="19139040" w:rsidR="002403C6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1F41" w14:textId="7BBA9D96" w:rsidR="002403C6" w:rsidRPr="004843D5" w:rsidRDefault="00B92F84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Nash Road </w:t>
            </w:r>
            <w:r w:rsidR="00BE1DA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–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BE1DA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</w:t>
            </w:r>
            <w:r w:rsidR="00EF6B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road </w:t>
            </w:r>
            <w:r w:rsidR="00BE1DA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signs and dropped kerb 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7D909C0A" w:rsidR="00380630" w:rsidRPr="001262DC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27E78ACD" w:rsidR="00380630" w:rsidRPr="004843D5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on developments at Nook Park</w:t>
            </w:r>
            <w:r w:rsidR="00CC4AEA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BE1DA9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– any updates </w:t>
            </w:r>
          </w:p>
        </w:tc>
      </w:tr>
      <w:tr w:rsidR="00451536" w:rsidRPr="001262DC" w14:paraId="24EC068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BCD3" w14:textId="72885679" w:rsidR="00451536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C505" w14:textId="34A04E8C" w:rsidR="00451536" w:rsidRPr="001B33C6" w:rsidRDefault="00EF6BC7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Response from </w:t>
            </w:r>
            <w:r w:rsidR="00451536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Nash P</w:t>
            </w:r>
            <w:r w:rsidR="0002557C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arish Council</w:t>
            </w:r>
            <w:r w:rsidR="00451536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– proposed boundary line change </w:t>
            </w:r>
            <w:r w:rsidR="004B009C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451536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009C" w:rsidRPr="001262DC" w14:paraId="2ABF1E8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1117" w14:textId="4430F7DA" w:rsidR="004B009C" w:rsidRPr="001262DC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7CDE" w14:textId="29DFE685" w:rsidR="004B009C" w:rsidRPr="001B33C6" w:rsidRDefault="004843D5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Liden Park to the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PC – update</w:t>
            </w:r>
          </w:p>
        </w:tc>
      </w:tr>
      <w:tr w:rsidR="004843D5" w:rsidRPr="001262DC" w14:paraId="3AB8DEA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8318" w14:textId="304CB8F4" w:rsidR="004843D5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D569" w14:textId="77DD8845" w:rsidR="004843D5" w:rsidRPr="001B33C6" w:rsidRDefault="001B33C6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Shorts Field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to the PC - update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5FD0797B" w:rsidR="00380630" w:rsidRPr="001262DC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B33C6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EB4A22" w:rsidRPr="001262DC" w14:paraId="6F13930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BBB" w14:textId="44A74334" w:rsidR="00EB4A22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7C90" w14:textId="51C5E86B" w:rsidR="003C07CD" w:rsidRPr="00540287" w:rsidRDefault="00EB4A22" w:rsidP="00476AB7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7C30F733" w:rsidR="00380630" w:rsidRPr="001262DC" w:rsidRDefault="005A24B6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B9F0" w14:textId="58D45D3F" w:rsidR="00D955E3" w:rsidRPr="004843D5" w:rsidRDefault="00D955E3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0186860E" w14:textId="77777777" w:rsidR="00B92F84" w:rsidRPr="004843D5" w:rsidRDefault="00B92F84" w:rsidP="00B92F84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77084259" w14:textId="20D17EFC" w:rsidR="0002557C" w:rsidRPr="004843D5" w:rsidRDefault="00B92F84" w:rsidP="00B92F84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RFO to present statement of receipts and payment to date under each head of budget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1AAA6C39" w:rsidR="00380630" w:rsidRPr="001262DC" w:rsidRDefault="005A24B6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  <w:p w14:paraId="406249AD" w14:textId="77777777" w:rsidR="00A26367" w:rsidRPr="004843D5" w:rsidRDefault="00A26367" w:rsidP="00A26367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4E45621B" w14:textId="412E5508" w:rsidR="00476AB7" w:rsidRDefault="00A26367" w:rsidP="00380630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review the salary of the Clerk</w:t>
            </w:r>
          </w:p>
          <w:p w14:paraId="7C3A78B8" w14:textId="6A1A6103" w:rsidR="009B72A4" w:rsidRPr="004843D5" w:rsidRDefault="00A26367" w:rsidP="00A26367">
            <w:pPr>
              <w:spacing w:before="20"/>
              <w:rPr>
                <w:rFonts w:ascii="Arial Narrow" w:hAnsi="Arial Narrow"/>
                <w:b/>
                <w:sz w:val="20"/>
                <w:szCs w:val="20"/>
              </w:rPr>
            </w:pP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Horwo</w:t>
            </w:r>
            <w:r w:rsidR="008E752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de</w:t>
            </w: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Pece budgetary requirements for</w:t>
            </w:r>
            <w:r w:rsidR="008E752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the </w:t>
            </w: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following year to be considered and agreed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1DD81C46" w:rsidR="00380630" w:rsidRPr="001262DC" w:rsidRDefault="004843D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A24B6"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4843D5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14BC5595" w:rsidR="00380630" w:rsidRPr="004843D5" w:rsidRDefault="00C54552" w:rsidP="00380630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B92F84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14</w:t>
            </w:r>
            <w:r w:rsidR="00B92F84" w:rsidRPr="00B92F84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B92F84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October 2024 at 7.30pm at the Great Horwood and Singleborough Village Hall </w:t>
            </w:r>
            <w:r w:rsidR="00380630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5925DA22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48D96AD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D2B3562" w14:textId="77777777" w:rsidR="00EC044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56E17954" w14:textId="36DA3B8C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CC4AEA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321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E492A" w14:textId="77777777" w:rsidR="0035389C" w:rsidRPr="001262DC" w:rsidRDefault="0035389C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61754E8F" w14:textId="77777777" w:rsidR="0035389C" w:rsidRPr="001262DC" w:rsidRDefault="0035389C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>Buckinghamshire Councillors Sir Beville Stanier Bt,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E6604" w14:textId="77777777" w:rsidR="0035389C" w:rsidRPr="001262DC" w:rsidRDefault="0035389C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64D0F43" w14:textId="77777777" w:rsidR="0035389C" w:rsidRPr="001262DC" w:rsidRDefault="0035389C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10"/>
  </w:num>
  <w:num w:numId="3" w16cid:durableId="1099448575">
    <w:abstractNumId w:val="5"/>
  </w:num>
  <w:num w:numId="4" w16cid:durableId="1025711186">
    <w:abstractNumId w:val="9"/>
  </w:num>
  <w:num w:numId="5" w16cid:durableId="860246189">
    <w:abstractNumId w:val="11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  <w:num w:numId="12" w16cid:durableId="1366368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2557C"/>
    <w:rsid w:val="00025FE4"/>
    <w:rsid w:val="00034A44"/>
    <w:rsid w:val="00034ACF"/>
    <w:rsid w:val="00042397"/>
    <w:rsid w:val="00042DC9"/>
    <w:rsid w:val="0004353D"/>
    <w:rsid w:val="00043665"/>
    <w:rsid w:val="000444C4"/>
    <w:rsid w:val="000456C5"/>
    <w:rsid w:val="000462DD"/>
    <w:rsid w:val="00050B8A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B3078"/>
    <w:rsid w:val="001B33C6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493D"/>
    <w:rsid w:val="00260CFF"/>
    <w:rsid w:val="00263F6C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9E9"/>
    <w:rsid w:val="00335A26"/>
    <w:rsid w:val="00335BDF"/>
    <w:rsid w:val="00340913"/>
    <w:rsid w:val="00341616"/>
    <w:rsid w:val="0035389C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7B2"/>
    <w:rsid w:val="00392A77"/>
    <w:rsid w:val="00396ED4"/>
    <w:rsid w:val="003A111E"/>
    <w:rsid w:val="003A12F9"/>
    <w:rsid w:val="003A194D"/>
    <w:rsid w:val="003A24F4"/>
    <w:rsid w:val="003A6B9F"/>
    <w:rsid w:val="003B0DB9"/>
    <w:rsid w:val="003B1722"/>
    <w:rsid w:val="003B5DA5"/>
    <w:rsid w:val="003B6119"/>
    <w:rsid w:val="003B77DA"/>
    <w:rsid w:val="003C030F"/>
    <w:rsid w:val="003C07CD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00768"/>
    <w:rsid w:val="00400D1E"/>
    <w:rsid w:val="00411CA9"/>
    <w:rsid w:val="00411E0E"/>
    <w:rsid w:val="00413389"/>
    <w:rsid w:val="00413AF6"/>
    <w:rsid w:val="00413FDA"/>
    <w:rsid w:val="004163AD"/>
    <w:rsid w:val="004204CD"/>
    <w:rsid w:val="0042182A"/>
    <w:rsid w:val="004221CE"/>
    <w:rsid w:val="0042638A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536"/>
    <w:rsid w:val="00451C3A"/>
    <w:rsid w:val="0045361A"/>
    <w:rsid w:val="004555E2"/>
    <w:rsid w:val="004561F0"/>
    <w:rsid w:val="004563CF"/>
    <w:rsid w:val="00457749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40A7"/>
    <w:rsid w:val="00474C2E"/>
    <w:rsid w:val="00476AB7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3CAA"/>
    <w:rsid w:val="004B009C"/>
    <w:rsid w:val="004B049E"/>
    <w:rsid w:val="004B309D"/>
    <w:rsid w:val="004B59D1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50C"/>
    <w:rsid w:val="00523BB9"/>
    <w:rsid w:val="005248C4"/>
    <w:rsid w:val="00525FE1"/>
    <w:rsid w:val="005279B9"/>
    <w:rsid w:val="0053303E"/>
    <w:rsid w:val="00535158"/>
    <w:rsid w:val="00537476"/>
    <w:rsid w:val="00540287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55F44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87A86"/>
    <w:rsid w:val="00587D4F"/>
    <w:rsid w:val="0059335D"/>
    <w:rsid w:val="00595967"/>
    <w:rsid w:val="005967BD"/>
    <w:rsid w:val="005A15D6"/>
    <w:rsid w:val="005A24B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0399"/>
    <w:rsid w:val="005F1845"/>
    <w:rsid w:val="005F36A2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47A5F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357"/>
    <w:rsid w:val="007A5836"/>
    <w:rsid w:val="007A7556"/>
    <w:rsid w:val="007B39F6"/>
    <w:rsid w:val="007B4369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8B3"/>
    <w:rsid w:val="00836EAA"/>
    <w:rsid w:val="008445E7"/>
    <w:rsid w:val="0084489E"/>
    <w:rsid w:val="00846343"/>
    <w:rsid w:val="00846ADC"/>
    <w:rsid w:val="00850276"/>
    <w:rsid w:val="00850D2C"/>
    <w:rsid w:val="00852A7D"/>
    <w:rsid w:val="00862C1B"/>
    <w:rsid w:val="00865897"/>
    <w:rsid w:val="00865C3E"/>
    <w:rsid w:val="00866175"/>
    <w:rsid w:val="008706F3"/>
    <w:rsid w:val="008714F5"/>
    <w:rsid w:val="008742E1"/>
    <w:rsid w:val="00881DDD"/>
    <w:rsid w:val="00884C54"/>
    <w:rsid w:val="00885E9D"/>
    <w:rsid w:val="008907F8"/>
    <w:rsid w:val="008930DA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529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1AB"/>
    <w:rsid w:val="009203E9"/>
    <w:rsid w:val="00922AD4"/>
    <w:rsid w:val="00925B81"/>
    <w:rsid w:val="00926A32"/>
    <w:rsid w:val="00927316"/>
    <w:rsid w:val="009279E2"/>
    <w:rsid w:val="00931D98"/>
    <w:rsid w:val="00941759"/>
    <w:rsid w:val="00942602"/>
    <w:rsid w:val="0094384C"/>
    <w:rsid w:val="00945FC5"/>
    <w:rsid w:val="00947778"/>
    <w:rsid w:val="00954449"/>
    <w:rsid w:val="00955A9A"/>
    <w:rsid w:val="009577C0"/>
    <w:rsid w:val="00961C9F"/>
    <w:rsid w:val="0096221E"/>
    <w:rsid w:val="00962F9A"/>
    <w:rsid w:val="0096395C"/>
    <w:rsid w:val="00970D38"/>
    <w:rsid w:val="00972DDE"/>
    <w:rsid w:val="0097349D"/>
    <w:rsid w:val="009802DE"/>
    <w:rsid w:val="00983523"/>
    <w:rsid w:val="00984659"/>
    <w:rsid w:val="00984BC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710"/>
    <w:rsid w:val="009F657B"/>
    <w:rsid w:val="009F6712"/>
    <w:rsid w:val="009F6A2B"/>
    <w:rsid w:val="009F7E30"/>
    <w:rsid w:val="00A01B12"/>
    <w:rsid w:val="00A117B1"/>
    <w:rsid w:val="00A119B5"/>
    <w:rsid w:val="00A13013"/>
    <w:rsid w:val="00A222BB"/>
    <w:rsid w:val="00A25CD0"/>
    <w:rsid w:val="00A26367"/>
    <w:rsid w:val="00A278B2"/>
    <w:rsid w:val="00A32C12"/>
    <w:rsid w:val="00A344D1"/>
    <w:rsid w:val="00A4068D"/>
    <w:rsid w:val="00A5518E"/>
    <w:rsid w:val="00A57A3D"/>
    <w:rsid w:val="00A604CC"/>
    <w:rsid w:val="00A6059E"/>
    <w:rsid w:val="00A60BFF"/>
    <w:rsid w:val="00A628FC"/>
    <w:rsid w:val="00A62AE2"/>
    <w:rsid w:val="00A651E6"/>
    <w:rsid w:val="00A65777"/>
    <w:rsid w:val="00A657B9"/>
    <w:rsid w:val="00A65AB9"/>
    <w:rsid w:val="00A66745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903"/>
    <w:rsid w:val="00AB1CDF"/>
    <w:rsid w:val="00AB238E"/>
    <w:rsid w:val="00AB42AA"/>
    <w:rsid w:val="00AC0856"/>
    <w:rsid w:val="00AC2499"/>
    <w:rsid w:val="00AC3DBB"/>
    <w:rsid w:val="00AC5EE8"/>
    <w:rsid w:val="00AD00C5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653E"/>
    <w:rsid w:val="00B60268"/>
    <w:rsid w:val="00B6306A"/>
    <w:rsid w:val="00B635C0"/>
    <w:rsid w:val="00B663EC"/>
    <w:rsid w:val="00B72ABF"/>
    <w:rsid w:val="00B74A9C"/>
    <w:rsid w:val="00B76F5B"/>
    <w:rsid w:val="00B77A8D"/>
    <w:rsid w:val="00B8110F"/>
    <w:rsid w:val="00B90EE3"/>
    <w:rsid w:val="00B92F84"/>
    <w:rsid w:val="00BA4050"/>
    <w:rsid w:val="00BB45FA"/>
    <w:rsid w:val="00BB5AB9"/>
    <w:rsid w:val="00BB7949"/>
    <w:rsid w:val="00BC0372"/>
    <w:rsid w:val="00BD6FB1"/>
    <w:rsid w:val="00BE0CD4"/>
    <w:rsid w:val="00BE17F5"/>
    <w:rsid w:val="00BE1DA9"/>
    <w:rsid w:val="00BE33BF"/>
    <w:rsid w:val="00BE51E0"/>
    <w:rsid w:val="00BE5C46"/>
    <w:rsid w:val="00BE68C8"/>
    <w:rsid w:val="00BE6D1D"/>
    <w:rsid w:val="00BE75C5"/>
    <w:rsid w:val="00BE7E02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08"/>
    <w:rsid w:val="00C30199"/>
    <w:rsid w:val="00C3260E"/>
    <w:rsid w:val="00C3387C"/>
    <w:rsid w:val="00C3472D"/>
    <w:rsid w:val="00C45E46"/>
    <w:rsid w:val="00C46037"/>
    <w:rsid w:val="00C54552"/>
    <w:rsid w:val="00C62F26"/>
    <w:rsid w:val="00C65997"/>
    <w:rsid w:val="00C67D20"/>
    <w:rsid w:val="00C67F8E"/>
    <w:rsid w:val="00C70885"/>
    <w:rsid w:val="00C70F5A"/>
    <w:rsid w:val="00C714D8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2274"/>
    <w:rsid w:val="00C95264"/>
    <w:rsid w:val="00CA183A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1F13"/>
    <w:rsid w:val="00CD4FFD"/>
    <w:rsid w:val="00CD77E7"/>
    <w:rsid w:val="00CE084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346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76CBF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29D8"/>
    <w:rsid w:val="00E14A7E"/>
    <w:rsid w:val="00E15518"/>
    <w:rsid w:val="00E157F4"/>
    <w:rsid w:val="00E15A3A"/>
    <w:rsid w:val="00E16379"/>
    <w:rsid w:val="00E2397B"/>
    <w:rsid w:val="00E24E20"/>
    <w:rsid w:val="00E25011"/>
    <w:rsid w:val="00E26B93"/>
    <w:rsid w:val="00E30045"/>
    <w:rsid w:val="00E31B3C"/>
    <w:rsid w:val="00E31E28"/>
    <w:rsid w:val="00E31EFA"/>
    <w:rsid w:val="00E32108"/>
    <w:rsid w:val="00E336A3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3724"/>
    <w:rsid w:val="00E7540A"/>
    <w:rsid w:val="00E75757"/>
    <w:rsid w:val="00E76B4E"/>
    <w:rsid w:val="00E822A9"/>
    <w:rsid w:val="00E827EC"/>
    <w:rsid w:val="00E84732"/>
    <w:rsid w:val="00E85362"/>
    <w:rsid w:val="00E86D46"/>
    <w:rsid w:val="00E87ED2"/>
    <w:rsid w:val="00E9283D"/>
    <w:rsid w:val="00E9517B"/>
    <w:rsid w:val="00EA200E"/>
    <w:rsid w:val="00EA4209"/>
    <w:rsid w:val="00EA4A39"/>
    <w:rsid w:val="00EB4A22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BC7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5BEB"/>
    <w:rsid w:val="00F27239"/>
    <w:rsid w:val="00F317F5"/>
    <w:rsid w:val="00F34DF6"/>
    <w:rsid w:val="00F3741B"/>
    <w:rsid w:val="00F37DFF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566F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7928"/>
    <w:rsid w:val="00FF1964"/>
    <w:rsid w:val="00FF29D8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256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16</cp:revision>
  <cp:lastPrinted>2024-08-26T08:38:00Z</cp:lastPrinted>
  <dcterms:created xsi:type="dcterms:W3CDTF">2024-07-25T11:16:00Z</dcterms:created>
  <dcterms:modified xsi:type="dcterms:W3CDTF">2024-09-02T12:20:00Z</dcterms:modified>
</cp:coreProperties>
</file>