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ABB2B" w14:textId="77777777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>Great Horwood Parish Council</w:t>
      </w:r>
    </w:p>
    <w:p w14:paraId="025B0F15" w14:textId="77777777" w:rsidR="00776D72" w:rsidRPr="001262DC" w:rsidRDefault="00776D72">
      <w:pPr>
        <w:jc w:val="center"/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77777777" w:rsidR="00776D72" w:rsidRPr="001262DC" w:rsidRDefault="00DE6BA0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 w:rsidRPr="001262DC">
        <w:rPr>
          <w:rFonts w:ascii="Arial Narrow" w:hAnsi="Arial Narrow"/>
          <w:b/>
          <w:sz w:val="28"/>
          <w:szCs w:val="28"/>
          <w:lang w:val="en-US"/>
        </w:rPr>
        <w:t>ORDINARY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Summons to all Members of Great Horwood Parish Council</w:t>
      </w:r>
    </w:p>
    <w:p w14:paraId="6B719EBB" w14:textId="40385166" w:rsidR="00776D72" w:rsidRPr="001262DC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You are required to attend an Ordinary Meeting of the Parish Council on </w:t>
      </w:r>
      <w:r w:rsidR="003B1722">
        <w:rPr>
          <w:rFonts w:ascii="Arial Narrow" w:hAnsi="Arial Narrow"/>
          <w:i/>
          <w:sz w:val="19"/>
          <w:szCs w:val="19"/>
          <w:lang w:eastAsia="en-GB"/>
        </w:rPr>
        <w:t>9</w:t>
      </w:r>
      <w:r w:rsidR="003B1722" w:rsidRPr="003B1722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3B1722">
        <w:rPr>
          <w:rFonts w:ascii="Arial Narrow" w:hAnsi="Arial Narrow"/>
          <w:i/>
          <w:sz w:val="19"/>
          <w:szCs w:val="19"/>
          <w:lang w:eastAsia="en-GB"/>
        </w:rPr>
        <w:t xml:space="preserve"> April 2024</w:t>
      </w:r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>commencing at 7.30 pm</w:t>
      </w:r>
      <w:r w:rsidR="00F14798" w:rsidRPr="001262DC">
        <w:rPr>
          <w:rFonts w:ascii="Arial Narrow" w:hAnsi="Arial Narrow"/>
          <w:i/>
          <w:sz w:val="19"/>
          <w:szCs w:val="19"/>
          <w:lang w:eastAsia="en-GB"/>
        </w:rPr>
        <w:t>.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</w:p>
    <w:p w14:paraId="00E359C8" w14:textId="77777777" w:rsidR="00B76F5B" w:rsidRPr="001262DC" w:rsidRDefault="00B76F5B">
      <w:pPr>
        <w:rPr>
          <w:rFonts w:ascii="Arial Narrow" w:hAnsi="Arial Narrow"/>
          <w:sz w:val="9"/>
          <w:szCs w:val="9"/>
        </w:rPr>
      </w:pPr>
    </w:p>
    <w:p w14:paraId="2CF80C39" w14:textId="7107934B" w:rsidR="00776D72" w:rsidRPr="001262DC" w:rsidRDefault="00380630" w:rsidP="00380630">
      <w:pPr>
        <w:ind w:left="6480" w:firstLine="720"/>
        <w:jc w:val="center"/>
        <w:rPr>
          <w:rFonts w:ascii="Arial Narrow" w:hAnsi="Arial Narrow"/>
          <w:sz w:val="17"/>
          <w:szCs w:val="17"/>
          <w:lang w:eastAsia="en-GB"/>
        </w:rPr>
      </w:pPr>
      <w:r>
        <w:rPr>
          <w:rFonts w:ascii="Arial Narrow" w:hAnsi="Arial Narrow"/>
          <w:sz w:val="17"/>
          <w:szCs w:val="17"/>
          <w:lang w:eastAsia="en-GB"/>
        </w:rPr>
        <w:t xml:space="preserve">Date:  </w:t>
      </w:r>
      <w:r w:rsidR="003E58FF">
        <w:rPr>
          <w:rFonts w:ascii="Arial Narrow" w:hAnsi="Arial Narrow"/>
          <w:sz w:val="17"/>
          <w:szCs w:val="17"/>
          <w:lang w:eastAsia="en-GB"/>
        </w:rPr>
        <w:t>2nd</w:t>
      </w:r>
      <w:r>
        <w:rPr>
          <w:rFonts w:ascii="Arial Narrow" w:hAnsi="Arial Narrow"/>
          <w:sz w:val="17"/>
          <w:szCs w:val="17"/>
          <w:lang w:eastAsia="en-GB"/>
        </w:rPr>
        <w:t xml:space="preserve"> April 2024</w:t>
      </w:r>
    </w:p>
    <w:p w14:paraId="42F9B3E2" w14:textId="68C95AB9" w:rsidR="00776D72" w:rsidRPr="001262DC" w:rsidRDefault="00B60268" w:rsidP="00B60268">
      <w:pPr>
        <w:ind w:right="-46"/>
        <w:rPr>
          <w:rFonts w:ascii="Arial Narrow" w:hAnsi="Arial Narrow"/>
          <w:sz w:val="21"/>
          <w:szCs w:val="21"/>
          <w:lang w:eastAsia="en-GB"/>
        </w:rPr>
      </w:pPr>
      <w:r w:rsidRPr="001262DC">
        <w:rPr>
          <w:rFonts w:ascii="Arial Narrow" w:hAnsi="Arial Narrow"/>
          <w:b/>
          <w:sz w:val="21"/>
          <w:szCs w:val="21"/>
        </w:rPr>
        <w:t xml:space="preserve">                        </w:t>
      </w:r>
      <w:r w:rsidR="009577C0" w:rsidRPr="001262DC">
        <w:rPr>
          <w:rFonts w:ascii="Arial Narrow" w:hAnsi="Arial Narrow"/>
          <w:b/>
          <w:sz w:val="21"/>
          <w:szCs w:val="21"/>
        </w:rPr>
        <w:t>AGENDA</w:t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1262DC">
        <w:rPr>
          <w:rFonts w:ascii="Arial Narrow" w:hAnsi="Arial Narrow"/>
          <w:b/>
          <w:sz w:val="21"/>
          <w:szCs w:val="21"/>
        </w:rPr>
        <w:t xml:space="preserve">          </w:t>
      </w: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05B9D9BF" w:rsidR="00776D72" w:rsidRPr="001262DC" w:rsidRDefault="00DE6BA0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611F125F" w:rsidR="00776D7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2781D1B1" w:rsidR="0096221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17AE24A4" w:rsidR="00776D72" w:rsidRPr="001262DC" w:rsidRDefault="00DE6BA0" w:rsidP="00D254C7">
            <w:pPr>
              <w:spacing w:before="20" w:after="60"/>
              <w:rPr>
                <w:rFonts w:ascii="Arial Narrow" w:hAnsi="Arial Narrow"/>
                <w:sz w:val="17"/>
                <w:szCs w:val="17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the Minutes of the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Parish Council meeting held on </w:t>
            </w:r>
            <w:r w:rsidR="003B1722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12</w:t>
            </w:r>
            <w:r w:rsidR="003B1722" w:rsidRPr="003B1722">
              <w:rPr>
                <w:rFonts w:ascii="Arial Narrow" w:hAnsi="Arial Narrow"/>
                <w:b/>
                <w:sz w:val="17"/>
                <w:szCs w:val="17"/>
                <w:vertAlign w:val="superscript"/>
                <w:lang w:eastAsia="en-GB"/>
              </w:rPr>
              <w:t>th</w:t>
            </w:r>
            <w:r w:rsidR="003B1722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March 2024</w:t>
            </w:r>
            <w:r w:rsidR="00CA2E93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14CB21E3" w:rsidR="0025045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1262DC" w:rsidRDefault="0025045F" w:rsidP="0025045F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consider matters arising from the Minutes of the last meeting 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18DA2CCF" w:rsidR="009B7996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1262DC" w:rsidRDefault="009B7996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68AA652D" w:rsidR="00C072F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1262DC" w:rsidRDefault="00C072FE" w:rsidP="00CA2E93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2F41A7F2" w:rsidR="00836EAA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1262DC" w:rsidRDefault="00762098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Horwode Pece Management Committee Report</w:t>
            </w:r>
          </w:p>
          <w:p w14:paraId="185A9204" w14:textId="1242115E" w:rsidR="00AA27FD" w:rsidRPr="00CA2E93" w:rsidRDefault="00762098" w:rsidP="00836EAA">
            <w:p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Management Committee Report</w:t>
            </w:r>
            <w:r w:rsidR="00AA27FD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0FC2B1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1262DC" w:rsidRDefault="00762098" w:rsidP="009802D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Footpaths Report</w:t>
            </w:r>
          </w:p>
          <w:p w14:paraId="01BB3EC0" w14:textId="33C5C85B" w:rsidR="00BB7949" w:rsidRPr="001262DC" w:rsidRDefault="00A65777" w:rsidP="002647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Footpaths Report</w:t>
            </w:r>
            <w:r w:rsidR="00BB79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  <w:r w:rsidR="0026479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4989D20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Pr="001262DC" w:rsidRDefault="00762098" w:rsidP="0035779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Roads Report</w:t>
            </w:r>
          </w:p>
          <w:p w14:paraId="24B298F6" w14:textId="3838AA77" w:rsidR="00D04589" w:rsidRPr="001262DC" w:rsidRDefault="00C23977" w:rsidP="00C072F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To receive </w:t>
            </w:r>
            <w:r w:rsidR="007620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 report on 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any issues with ro</w:t>
            </w:r>
            <w:r w:rsidR="00931D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ds in the Parish.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413C9620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F3A2" w14:textId="06B815CA" w:rsidR="003D67AF" w:rsidRPr="00CA2E93" w:rsidRDefault="00BB7949" w:rsidP="00E76B4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Parish maintenance</w:t>
            </w:r>
          </w:p>
        </w:tc>
      </w:tr>
      <w:tr w:rsidR="003D67AF" w:rsidRPr="001262DC" w14:paraId="614C1E9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63AA" w14:textId="703E345F" w:rsidR="003D67A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3996" w14:textId="5D395D28" w:rsidR="003D67AF" w:rsidRPr="001262DC" w:rsidRDefault="003D67AF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Refurbishment of the Village Hall 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32A05B5A" w:rsidR="0069020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1262DC" w:rsidRDefault="00690202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Planning Report</w:t>
            </w:r>
          </w:p>
          <w:p w14:paraId="46F0BDDB" w14:textId="7718E16B" w:rsidR="00690202" w:rsidRPr="001262DC" w:rsidRDefault="00690202" w:rsidP="00E43E45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2C0AF4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1262DC" w:rsidRDefault="00762098" w:rsidP="00E43E45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Issues arising from the Planning Report</w:t>
            </w:r>
            <w:r w:rsidR="00C23977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496634F1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82F7" w14:textId="77777777" w:rsidR="00E76B4E" w:rsidRDefault="00762098" w:rsidP="00CA2E93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Other Planning Matter</w:t>
            </w:r>
            <w:r w:rsidR="00233962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</w:t>
            </w:r>
          </w:p>
          <w:p w14:paraId="787F3557" w14:textId="77777777" w:rsidR="00233962" w:rsidRPr="00233962" w:rsidRDefault="00233962" w:rsidP="00CA2E93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The Crown – </w:t>
            </w:r>
            <w:r w:rsidRPr="0023396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update </w:t>
            </w:r>
          </w:p>
          <w:p w14:paraId="7EDA137B" w14:textId="77777777" w:rsidR="00233962" w:rsidRPr="00233962" w:rsidRDefault="00233962" w:rsidP="00CA2E93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Nash Road – </w:t>
            </w:r>
            <w:r w:rsidRPr="0023396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update </w:t>
            </w:r>
          </w:p>
          <w:p w14:paraId="67F4C928" w14:textId="6F98B303" w:rsidR="00233962" w:rsidRPr="0026479E" w:rsidRDefault="00233962" w:rsidP="00CA2E93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The Swan – </w:t>
            </w:r>
            <w:r w:rsidRPr="0023396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update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6471F623" w:rsidR="005024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B370" w14:textId="77777777" w:rsidR="00502477" w:rsidRDefault="00502477" w:rsidP="00270931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from the MVAS</w:t>
            </w:r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and Speedwatch</w:t>
            </w:r>
          </w:p>
          <w:p w14:paraId="1688670F" w14:textId="3FA14D05" w:rsidR="00AA27FD" w:rsidRPr="00AA27FD" w:rsidRDefault="00AA27FD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Update on </w:t>
            </w:r>
            <w:r w:rsidRPr="0023396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training</w:t>
            </w: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 </w:t>
            </w:r>
            <w:r w:rsidR="00380630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and start date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3EA316A9" w:rsidR="00B74A9C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1262DC" w:rsidRDefault="00B74A9C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Winslow and Villages Community Board</w:t>
            </w:r>
          </w:p>
        </w:tc>
      </w:tr>
      <w:tr w:rsidR="006742E3" w:rsidRPr="001262DC" w14:paraId="4D3C979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E1289" w14:textId="1A8DBAD1" w:rsidR="006742E3" w:rsidRDefault="006742E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FA86" w14:textId="7A7B64EE" w:rsidR="006742E3" w:rsidRPr="001262DC" w:rsidRDefault="006742E3" w:rsidP="00CE08C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Community Transport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30196D36" w:rsidR="00554E09" w:rsidRPr="001262DC" w:rsidRDefault="006742E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1262DC" w:rsidRDefault="005D4B04" w:rsidP="00CE08C5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To receive a report from any meetings attended </w:t>
            </w:r>
            <w:r w:rsidR="00615786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59596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2403C6" w:rsidRPr="001262DC" w14:paraId="2DFCCC1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F118" w14:textId="5D4FF9F1" w:rsidR="002403C6" w:rsidRDefault="006742E3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51F41" w14:textId="2BFDE836" w:rsidR="002403C6" w:rsidRDefault="002403C6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Review of Risk Management Policy document</w:t>
            </w:r>
          </w:p>
        </w:tc>
      </w:tr>
      <w:tr w:rsidR="002403C6" w:rsidRPr="001262DC" w14:paraId="4B27F8E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D7EA4" w14:textId="75722D6F" w:rsidR="002403C6" w:rsidRDefault="006742E3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4AF2" w14:textId="7E736B3E" w:rsidR="002403C6" w:rsidRDefault="002403C6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Arrangements for the Annual Parish Meeting Monday 29</w:t>
            </w:r>
            <w:r w:rsidRPr="002403C6">
              <w:rPr>
                <w:rFonts w:ascii="Arial Narrow" w:hAnsi="Arial Narrow" w:cs="Arial"/>
                <w:b/>
                <w:sz w:val="17"/>
                <w:szCs w:val="17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April 2024</w:t>
            </w:r>
          </w:p>
        </w:tc>
      </w:tr>
      <w:tr w:rsidR="00380630" w:rsidRPr="001262DC" w14:paraId="18917E0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7615" w14:textId="06B0F1EB" w:rsidR="00380630" w:rsidRDefault="006742E3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8EB8E" w14:textId="670A59D1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Unity Trust Bank - update</w:t>
            </w:r>
          </w:p>
        </w:tc>
      </w:tr>
      <w:tr w:rsidR="00380630" w:rsidRPr="001262DC" w14:paraId="09A6DF3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AB69" w14:textId="52FBC3F2" w:rsidR="00380630" w:rsidRDefault="006742E3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9EF5" w14:textId="25E27850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Metrobank - update</w:t>
            </w:r>
          </w:p>
        </w:tc>
      </w:tr>
      <w:tr w:rsidR="00380630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29B1DBCD" w:rsidR="00380630" w:rsidRPr="001262DC" w:rsidRDefault="006742E3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2E8FA5A2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on developments at Nook Park</w:t>
            </w:r>
            <w:r w:rsidR="00CC4AEA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CC4AEA" w:rsidRPr="00CC4AEA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– update from </w:t>
            </w:r>
            <w:r w:rsidR="00647D93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A</w:t>
            </w:r>
            <w:r w:rsidR="00647D93" w:rsidRPr="00CC4AEA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ppeal</w:t>
            </w:r>
          </w:p>
        </w:tc>
      </w:tr>
      <w:tr w:rsidR="00380630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4D9444D9" w:rsidR="00380630" w:rsidRPr="001262DC" w:rsidRDefault="00647D93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EV charging points </w:t>
            </w:r>
          </w:p>
        </w:tc>
      </w:tr>
      <w:tr w:rsidR="00380630" w:rsidRPr="001262D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70B577AD" w:rsidR="00380630" w:rsidRPr="001262DC" w:rsidRDefault="00647D93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338144F6" w:rsidR="00380630" w:rsidRPr="00E76B4E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receive and note correspondence.</w:t>
            </w:r>
          </w:p>
        </w:tc>
      </w:tr>
      <w:tr w:rsidR="00380630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1B6447DD" w:rsidR="00380630" w:rsidRPr="001262DC" w:rsidRDefault="00647D93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47D9" w14:textId="000896A3" w:rsidR="00380630" w:rsidRDefault="00380630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Finance</w:t>
            </w: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</w:p>
          <w:p w14:paraId="037AC4E2" w14:textId="77777777" w:rsidR="00380630" w:rsidRDefault="00380630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  <w:p w14:paraId="62AA454B" w14:textId="3870D1BD" w:rsidR="00233962" w:rsidRDefault="00233962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Approval of use of variable direct debit </w:t>
            </w:r>
          </w:p>
          <w:p w14:paraId="1F3078AA" w14:textId="1BE0DC2E" w:rsidR="00233962" w:rsidRDefault="00233962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Approval of use of standing orders</w:t>
            </w:r>
          </w:p>
          <w:p w14:paraId="63731A57" w14:textId="12C42358" w:rsidR="00233962" w:rsidRDefault="00233962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Approval of use of BACS and CHAPS</w:t>
            </w:r>
          </w:p>
          <w:p w14:paraId="77084259" w14:textId="20BB54C8" w:rsidR="00380630" w:rsidRPr="001262DC" w:rsidRDefault="00233962" w:rsidP="002339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Review and approval of fees and charges – including Allotments</w:t>
            </w:r>
          </w:p>
        </w:tc>
      </w:tr>
      <w:tr w:rsidR="00380630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29AFCC52" w:rsidR="00380630" w:rsidRPr="001262DC" w:rsidRDefault="00647D93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380630" w:rsidRDefault="00380630" w:rsidP="00380630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Items for the next meeting</w:t>
            </w:r>
          </w:p>
          <w:p w14:paraId="649CD3B3" w14:textId="77777777" w:rsidR="009B72A4" w:rsidRDefault="009B72A4" w:rsidP="009B72A4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  <w:p w14:paraId="4A8B94D3" w14:textId="0B96F263" w:rsidR="009B72A4" w:rsidRDefault="009B72A4" w:rsidP="009B72A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 Narrow" w:hAnsi="Arial Narrow" w:cs="Segoe UI"/>
                <w:sz w:val="16"/>
                <w:szCs w:val="16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>Financial Regulation 1.5: Review of effectiveness of internal control</w:t>
            </w:r>
            <w:r>
              <w:rPr>
                <w:rStyle w:val="eop"/>
                <w:rFonts w:ascii="Arial Narrow" w:hAnsi="Arial Narrow" w:cs="Segoe UI"/>
                <w:sz w:val="16"/>
                <w:szCs w:val="16"/>
              </w:rPr>
              <w:t> </w:t>
            </w:r>
          </w:p>
          <w:p w14:paraId="7008BC3E" w14:textId="77777777" w:rsidR="009B72A4" w:rsidRDefault="009B72A4" w:rsidP="009B72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 Narrow" w:hAnsi="Arial Narrow" w:cs="Segoe UI"/>
                <w:sz w:val="16"/>
                <w:szCs w:val="16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 xml:space="preserve">Statement of Receipts and Payments for the year to 31 March and the accounting statements in the form of Section 2 of the Annual Governance and </w:t>
            </w:r>
          </w:p>
          <w:p w14:paraId="7B3DDDEE" w14:textId="24551B65" w:rsidR="009B72A4" w:rsidRDefault="009B72A4" w:rsidP="009B72A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>Accountability Return to be approved</w:t>
            </w:r>
            <w:r>
              <w:rPr>
                <w:rStyle w:val="eop"/>
                <w:rFonts w:ascii="Arial Narrow" w:hAnsi="Arial Narrow" w:cs="Segoe UI"/>
                <w:sz w:val="16"/>
                <w:szCs w:val="16"/>
              </w:rPr>
              <w:t> </w:t>
            </w:r>
          </w:p>
          <w:p w14:paraId="5DFBEA37" w14:textId="77777777" w:rsidR="009B72A4" w:rsidRDefault="009B72A4" w:rsidP="009B72A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>Banking arrangements including bank mandate to be approved by PC</w:t>
            </w:r>
            <w:r>
              <w:rPr>
                <w:rStyle w:val="eop"/>
                <w:rFonts w:ascii="Arial Narrow" w:hAnsi="Arial Narrow" w:cs="Segoe UI"/>
                <w:sz w:val="16"/>
                <w:szCs w:val="16"/>
              </w:rPr>
              <w:t> </w:t>
            </w:r>
          </w:p>
          <w:p w14:paraId="7C3A78B8" w14:textId="1EB5FD74" w:rsidR="009B72A4" w:rsidRPr="001262DC" w:rsidRDefault="009B72A4" w:rsidP="009B72A4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/>
                <w:b/>
                <w:sz w:val="17"/>
                <w:szCs w:val="17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>Report on verification of bank reconciliations </w:t>
            </w:r>
            <w:r>
              <w:rPr>
                <w:rStyle w:val="eop"/>
                <w:rFonts w:ascii="Arial Narrow" w:hAnsi="Arial Narrow" w:cs="Segoe UI"/>
                <w:sz w:val="16"/>
                <w:szCs w:val="16"/>
              </w:rPr>
              <w:t xml:space="preserve"> - to be done every 6 months </w:t>
            </w:r>
          </w:p>
        </w:tc>
      </w:tr>
      <w:tr w:rsidR="00380630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440369D2" w:rsidR="00380630" w:rsidRPr="001262DC" w:rsidRDefault="00647D93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80630" w:rsidRPr="001262DC" w:rsidRDefault="00380630" w:rsidP="00380630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date and time of the next meeting</w:t>
            </w:r>
          </w:p>
          <w:p w14:paraId="14E822EB" w14:textId="13575E49" w:rsidR="00380630" w:rsidRPr="001262DC" w:rsidRDefault="00FC3257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Monday 13</w:t>
            </w:r>
            <w:r w:rsidRPr="00FC3257">
              <w:rPr>
                <w:rFonts w:ascii="Arial Narrow" w:hAnsi="Arial Narrow"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May 2024</w:t>
            </w:r>
            <w:r w:rsidR="00380630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380630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at 7.30pm in the </w:t>
            </w:r>
            <w:r w:rsidR="00380630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Village Hall </w:t>
            </w:r>
          </w:p>
        </w:tc>
      </w:tr>
    </w:tbl>
    <w:p w14:paraId="56E17954" w14:textId="5F5BA920" w:rsidR="00D254C7" w:rsidRPr="001262DC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</w:t>
      </w:r>
      <w:r w:rsidR="00A7135E">
        <w:rPr>
          <w:noProof/>
        </w:rPr>
        <w:drawing>
          <wp:inline distT="0" distB="0" distL="0" distR="0" wp14:anchorId="0AABA6DB" wp14:editId="710E7DA5">
            <wp:extent cx="693019" cy="194466"/>
            <wp:effectExtent l="0" t="0" r="0" b="0"/>
            <wp:docPr id="4323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A9A">
        <w:rPr>
          <w:rFonts w:ascii="Arial Narrow" w:hAnsi="Arial Narrow"/>
          <w:sz w:val="17"/>
          <w:szCs w:val="17"/>
        </w:rPr>
        <w:t xml:space="preserve">   Sarah </w:t>
      </w:r>
      <w:r w:rsidR="00CC4AEA">
        <w:rPr>
          <w:rFonts w:ascii="Arial Narrow" w:hAnsi="Arial Narrow"/>
          <w:sz w:val="17"/>
          <w:szCs w:val="17"/>
        </w:rPr>
        <w:t>Biswell -</w:t>
      </w:r>
      <w:r w:rsidR="00955A9A"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  <w:r w:rsidR="00955A9A">
        <w:rPr>
          <w:rFonts w:ascii="Arial Narrow" w:hAnsi="Arial Narrow"/>
          <w:sz w:val="17"/>
          <w:szCs w:val="17"/>
        </w:rPr>
        <w:t xml:space="preserve"> </w:t>
      </w:r>
    </w:p>
    <w:sectPr w:rsidR="00D254C7" w:rsidRPr="001262DC" w:rsidSect="00CE08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8F414" w14:textId="77777777" w:rsidR="00CE084D" w:rsidRPr="001262DC" w:rsidRDefault="00CE084D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58426FEC" w14:textId="77777777" w:rsidR="00CE084D" w:rsidRPr="001262DC" w:rsidRDefault="00CE084D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Bt,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>Buckinghamshire Councillors Sir Beville Stanier Bt,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31254" w14:textId="77777777" w:rsidR="00CE084D" w:rsidRPr="001262DC" w:rsidRDefault="00CE084D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32F40773" w14:textId="77777777" w:rsidR="00CE084D" w:rsidRPr="001262DC" w:rsidRDefault="00CE084D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7"/>
  </w:num>
  <w:num w:numId="3" w16cid:durableId="1099448575">
    <w:abstractNumId w:val="3"/>
  </w:num>
  <w:num w:numId="4" w16cid:durableId="1025711186">
    <w:abstractNumId w:val="6"/>
  </w:num>
  <w:num w:numId="5" w16cid:durableId="860246189">
    <w:abstractNumId w:val="8"/>
  </w:num>
  <w:num w:numId="6" w16cid:durableId="886800256">
    <w:abstractNumId w:val="4"/>
  </w:num>
  <w:num w:numId="7" w16cid:durableId="1327511810">
    <w:abstractNumId w:val="1"/>
  </w:num>
  <w:num w:numId="8" w16cid:durableId="2084527483">
    <w:abstractNumId w:val="2"/>
  </w:num>
  <w:num w:numId="9" w16cid:durableId="2012833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3962"/>
    <w:rsid w:val="00236769"/>
    <w:rsid w:val="002403C6"/>
    <w:rsid w:val="0024125D"/>
    <w:rsid w:val="002427F7"/>
    <w:rsid w:val="00242822"/>
    <w:rsid w:val="002448F1"/>
    <w:rsid w:val="0024696B"/>
    <w:rsid w:val="0025045F"/>
    <w:rsid w:val="0025493D"/>
    <w:rsid w:val="00263F6C"/>
    <w:rsid w:val="0026479E"/>
    <w:rsid w:val="0026686F"/>
    <w:rsid w:val="00266AA3"/>
    <w:rsid w:val="00267C68"/>
    <w:rsid w:val="002702F5"/>
    <w:rsid w:val="00270931"/>
    <w:rsid w:val="00273851"/>
    <w:rsid w:val="002753BD"/>
    <w:rsid w:val="00282031"/>
    <w:rsid w:val="002821A9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64D1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0630"/>
    <w:rsid w:val="00382B75"/>
    <w:rsid w:val="003A111E"/>
    <w:rsid w:val="003A12F9"/>
    <w:rsid w:val="003A194D"/>
    <w:rsid w:val="003A24F4"/>
    <w:rsid w:val="003A6B9F"/>
    <w:rsid w:val="003B1722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58FF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4C4A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3334"/>
    <w:rsid w:val="005A4B17"/>
    <w:rsid w:val="005A68B8"/>
    <w:rsid w:val="005A6CA0"/>
    <w:rsid w:val="005B406D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47D93"/>
    <w:rsid w:val="006532F0"/>
    <w:rsid w:val="00660929"/>
    <w:rsid w:val="006615D6"/>
    <w:rsid w:val="006702D6"/>
    <w:rsid w:val="00670CB0"/>
    <w:rsid w:val="00672F55"/>
    <w:rsid w:val="006742E3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E1292"/>
    <w:rsid w:val="007F034F"/>
    <w:rsid w:val="00800DDB"/>
    <w:rsid w:val="008016AE"/>
    <w:rsid w:val="008046B0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59C5"/>
    <w:rsid w:val="008A6A04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7316"/>
    <w:rsid w:val="009279E2"/>
    <w:rsid w:val="00931D98"/>
    <w:rsid w:val="00941759"/>
    <w:rsid w:val="0094384C"/>
    <w:rsid w:val="00954449"/>
    <w:rsid w:val="00955A9A"/>
    <w:rsid w:val="009577C0"/>
    <w:rsid w:val="00961C9F"/>
    <w:rsid w:val="0096221E"/>
    <w:rsid w:val="00962F9A"/>
    <w:rsid w:val="0096395C"/>
    <w:rsid w:val="00972DDE"/>
    <w:rsid w:val="009802DE"/>
    <w:rsid w:val="00983523"/>
    <w:rsid w:val="00984659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2A4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6712"/>
    <w:rsid w:val="009F6A2B"/>
    <w:rsid w:val="009F7E30"/>
    <w:rsid w:val="00A01B12"/>
    <w:rsid w:val="00A119B5"/>
    <w:rsid w:val="00A13013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2F90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8110F"/>
    <w:rsid w:val="00BA4050"/>
    <w:rsid w:val="00BB45FA"/>
    <w:rsid w:val="00BB7949"/>
    <w:rsid w:val="00BC0372"/>
    <w:rsid w:val="00BD6FB1"/>
    <w:rsid w:val="00BE0CD4"/>
    <w:rsid w:val="00BE33BF"/>
    <w:rsid w:val="00BE5C46"/>
    <w:rsid w:val="00BE68C8"/>
    <w:rsid w:val="00BE6D1D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735A"/>
    <w:rsid w:val="00C30199"/>
    <w:rsid w:val="00C3260E"/>
    <w:rsid w:val="00C3472D"/>
    <w:rsid w:val="00C45E46"/>
    <w:rsid w:val="00C46037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2E93"/>
    <w:rsid w:val="00CA7EF0"/>
    <w:rsid w:val="00CB0278"/>
    <w:rsid w:val="00CB731E"/>
    <w:rsid w:val="00CB7E2F"/>
    <w:rsid w:val="00CC4AEA"/>
    <w:rsid w:val="00CD1F13"/>
    <w:rsid w:val="00CD4FFD"/>
    <w:rsid w:val="00CE084D"/>
    <w:rsid w:val="00CE08C5"/>
    <w:rsid w:val="00CE280A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50E4"/>
    <w:rsid w:val="00D078A6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7EA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0FE8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75757"/>
    <w:rsid w:val="00E76B4E"/>
    <w:rsid w:val="00E827EC"/>
    <w:rsid w:val="00E85362"/>
    <w:rsid w:val="00E86D46"/>
    <w:rsid w:val="00E87ED2"/>
    <w:rsid w:val="00E9283D"/>
    <w:rsid w:val="00E9517B"/>
    <w:rsid w:val="00EA4209"/>
    <w:rsid w:val="00EA4A39"/>
    <w:rsid w:val="00EB5305"/>
    <w:rsid w:val="00EC046E"/>
    <w:rsid w:val="00ED1D33"/>
    <w:rsid w:val="00ED475C"/>
    <w:rsid w:val="00ED4BC0"/>
    <w:rsid w:val="00ED5890"/>
    <w:rsid w:val="00ED7CBA"/>
    <w:rsid w:val="00EF1ABC"/>
    <w:rsid w:val="00EF3CAE"/>
    <w:rsid w:val="00EF3D39"/>
    <w:rsid w:val="00EF6F19"/>
    <w:rsid w:val="00F06F3A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3257"/>
    <w:rsid w:val="00FC52AA"/>
    <w:rsid w:val="00FC7F39"/>
    <w:rsid w:val="00FD0964"/>
    <w:rsid w:val="00FD3DA4"/>
    <w:rsid w:val="00FD3E06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paragraph" w:customStyle="1" w:styleId="paragraph">
    <w:name w:val="paragraph"/>
    <w:basedOn w:val="Normal"/>
    <w:rsid w:val="009B72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9B72A4"/>
  </w:style>
  <w:style w:type="character" w:customStyle="1" w:styleId="eop">
    <w:name w:val="eop"/>
    <w:basedOn w:val="DefaultParagraphFont"/>
    <w:rsid w:val="009B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4</cp:revision>
  <cp:lastPrinted>2024-04-02T07:06:00Z</cp:lastPrinted>
  <dcterms:created xsi:type="dcterms:W3CDTF">2024-04-02T07:06:00Z</dcterms:created>
  <dcterms:modified xsi:type="dcterms:W3CDTF">2024-04-02T07:06:00Z</dcterms:modified>
</cp:coreProperties>
</file>